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F80F0B">
      <w:pPr>
        <w:spacing w:before="360"/>
        <w:rPr>
          <w:b/>
          <w:bCs/>
        </w:rPr>
      </w:pPr>
      <w:bookmarkStart w:id="0" w:name="_GoBack"/>
      <w:bookmarkEnd w:id="0"/>
      <w:r w:rsidRPr="00F80F0B">
        <w:rPr>
          <w:b/>
          <w:bCs/>
        </w:rPr>
        <w:t>Politechnika Częstochowska</w:t>
      </w:r>
    </w:p>
    <w:p w:rsidR="0033076C" w:rsidRDefault="00F80F0B">
      <w:pPr>
        <w:rPr>
          <w:b/>
          <w:bCs/>
        </w:rPr>
      </w:pPr>
      <w:r w:rsidRPr="00F80F0B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F80F0B">
        <w:rPr>
          <w:b/>
          <w:bCs/>
        </w:rPr>
        <w:t>69</w:t>
      </w:r>
    </w:p>
    <w:p w:rsidR="0033076C" w:rsidRDefault="00F80F0B">
      <w:pPr>
        <w:rPr>
          <w:b/>
          <w:bCs/>
        </w:rPr>
      </w:pPr>
      <w:r w:rsidRPr="00F80F0B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F80F0B">
        <w:rPr>
          <w:b/>
          <w:bCs/>
        </w:rPr>
        <w:t>Częstochowa</w:t>
      </w:r>
    </w:p>
    <w:p w:rsidR="00E27372" w:rsidRDefault="0033076C" w:rsidP="00E27372">
      <w:pPr>
        <w:pStyle w:val="Nagwek"/>
        <w:tabs>
          <w:tab w:val="clear" w:pos="4536"/>
        </w:tabs>
        <w:rPr>
          <w:b/>
          <w:bCs/>
        </w:rPr>
      </w:pPr>
      <w:r>
        <w:rPr>
          <w:b/>
          <w:bCs/>
        </w:rPr>
        <w:t xml:space="preserve">Pismo: </w:t>
      </w:r>
      <w:r w:rsidR="006D23F4">
        <w:rPr>
          <w:b/>
          <w:bCs/>
        </w:rPr>
        <w:t>RK-256/14</w:t>
      </w:r>
    </w:p>
    <w:p w:rsidR="0033076C" w:rsidRDefault="0033076C" w:rsidP="00E27372">
      <w:pPr>
        <w:pStyle w:val="Nagwek"/>
        <w:tabs>
          <w:tab w:val="clear" w:pos="4536"/>
        </w:tabs>
        <w:spacing w:after="720"/>
      </w:pPr>
      <w:r>
        <w:tab/>
        <w:t xml:space="preserve"> </w:t>
      </w:r>
      <w:r w:rsidR="00F80F0B" w:rsidRPr="00F80F0B">
        <w:t>Częstochowa</w:t>
      </w:r>
      <w:r>
        <w:t xml:space="preserve"> dnia: </w:t>
      </w:r>
      <w:r w:rsidR="00F80F0B" w:rsidRPr="00F80F0B">
        <w:t>2014-03-20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 w:rsidP="00E27372">
      <w:pPr>
        <w:spacing w:before="120" w:after="120"/>
        <w:jc w:val="both"/>
        <w:rPr>
          <w:b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F80F0B" w:rsidRPr="00F80F0B">
        <w:t>(t.j. Dz. U. z 2013 r. poz. 907, z późn. zm.)</w:t>
      </w:r>
      <w:r>
        <w:t xml:space="preserve"> </w:t>
      </w:r>
      <w:r>
        <w:rPr>
          <w:bCs/>
        </w:rPr>
        <w:t xml:space="preserve">w trybie </w:t>
      </w:r>
      <w:r w:rsidR="00F80F0B" w:rsidRPr="00F80F0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  <w:r w:rsidR="00E27372">
        <w:rPr>
          <w:bCs/>
        </w:rPr>
        <w:t xml:space="preserve"> </w:t>
      </w:r>
      <w:r w:rsidR="00F80F0B" w:rsidRPr="00F80F0B">
        <w:rPr>
          <w:b/>
        </w:rPr>
        <w:t>Dostawa elementów instalacji oświetleniowej bioreaktora dla projektu pt.: Technologia uprawy mikroglonów w bioreaktorach zamkniętych z  recyklingiem CO2 i innych odpadów z biogazowni.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80F0B" w:rsidTr="00BE0FCD">
        <w:trPr>
          <w:cantSplit/>
        </w:trPr>
        <w:tc>
          <w:tcPr>
            <w:tcW w:w="9210" w:type="dxa"/>
          </w:tcPr>
          <w:p w:rsidR="00F80F0B" w:rsidRDefault="00F80F0B" w:rsidP="00BE0FCD">
            <w:pPr>
              <w:spacing w:line="360" w:lineRule="auto"/>
              <w:ind w:firstLine="284"/>
              <w:jc w:val="both"/>
              <w:rPr>
                <w:b/>
              </w:rPr>
            </w:pPr>
            <w:r w:rsidRPr="00F80F0B">
              <w:rPr>
                <w:b/>
              </w:rPr>
              <w:t>Przedsiębiorstwo el12 Sp. z o.o.</w:t>
            </w:r>
          </w:p>
          <w:p w:rsidR="00F80F0B" w:rsidRDefault="00F80F0B" w:rsidP="00BE0FCD">
            <w:pPr>
              <w:spacing w:line="360" w:lineRule="auto"/>
              <w:ind w:firstLine="284"/>
              <w:jc w:val="both"/>
              <w:rPr>
                <w:b/>
              </w:rPr>
            </w:pPr>
            <w:r w:rsidRPr="00F80F0B">
              <w:rPr>
                <w:b/>
              </w:rPr>
              <w:t>Św. Anny</w:t>
            </w:r>
            <w:r>
              <w:rPr>
                <w:b/>
              </w:rPr>
              <w:t xml:space="preserve"> </w:t>
            </w:r>
            <w:r w:rsidRPr="00F80F0B">
              <w:rPr>
                <w:b/>
              </w:rPr>
              <w:t>5</w:t>
            </w:r>
          </w:p>
          <w:p w:rsidR="00F80F0B" w:rsidRDefault="00F80F0B" w:rsidP="00BE0FCD">
            <w:pPr>
              <w:spacing w:line="360" w:lineRule="auto"/>
              <w:ind w:firstLine="284"/>
              <w:jc w:val="both"/>
              <w:rPr>
                <w:b/>
              </w:rPr>
            </w:pPr>
            <w:r w:rsidRPr="00F80F0B">
              <w:rPr>
                <w:b/>
              </w:rPr>
              <w:t>45-117</w:t>
            </w:r>
            <w:r>
              <w:rPr>
                <w:b/>
              </w:rPr>
              <w:t xml:space="preserve"> </w:t>
            </w:r>
            <w:r w:rsidRPr="00F80F0B">
              <w:rPr>
                <w:b/>
              </w:rPr>
              <w:t>Opole</w:t>
            </w:r>
          </w:p>
          <w:p w:rsidR="00F80F0B" w:rsidRDefault="00F80F0B" w:rsidP="00BE0FC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F80F0B">
              <w:rPr>
                <w:b/>
              </w:rPr>
              <w:t>6 080.46 zł</w:t>
            </w:r>
          </w:p>
          <w:p w:rsidR="00F80F0B" w:rsidRDefault="00F80F0B" w:rsidP="00BE0FC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80F0B" w:rsidRPr="00F80F0B" w:rsidRDefault="00E27372" w:rsidP="00E27372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 w:rsidRPr="008933F0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  <w:r>
              <w:t>. Jest to jedyna oferta złożona w tym postępowaniu.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F80F0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F0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80F0B" w:rsidRPr="005811DF" w:rsidTr="00BE0FCD">
        <w:tc>
          <w:tcPr>
            <w:tcW w:w="540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F0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0F0B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el12 Sp. z o.o.</w:t>
            </w:r>
          </w:p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0F0B">
              <w:rPr>
                <w:rFonts w:ascii="Times New Roman" w:hAnsi="Times New Roman" w:cs="Times New Roman"/>
                <w:bCs/>
                <w:sz w:val="18"/>
                <w:szCs w:val="18"/>
              </w:rPr>
              <w:t>Św. Anny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0F0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0F0B">
              <w:rPr>
                <w:rFonts w:ascii="Times New Roman" w:hAnsi="Times New Roman" w:cs="Times New Roman"/>
                <w:bCs/>
                <w:sz w:val="18"/>
                <w:szCs w:val="18"/>
              </w:rPr>
              <w:t>45-117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0F0B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80F0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80F0B" w:rsidRPr="005811DF" w:rsidRDefault="00F80F0B" w:rsidP="00E273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0F0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27372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71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F80F0B" w:rsidRPr="005811DF" w:rsidRDefault="00F80F0B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F80F0B" w:rsidRPr="005811DF" w:rsidRDefault="00E27372" w:rsidP="00BE0F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80F0B">
        <w:t xml:space="preserve"> </w:t>
      </w:r>
      <w:r w:rsidR="00F80F0B" w:rsidRPr="0012155B">
        <w:t>nie krótszym niż 5 dni od dnia przesłania niniejszego zawiadomienia o wyborze najkorzystniejszej oferty</w:t>
      </w:r>
      <w:r w:rsidR="00F80F0B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E27372" w:rsidP="00AD5B8D">
      <w:pPr>
        <w:spacing w:line="360" w:lineRule="auto"/>
        <w:jc w:val="both"/>
        <w:rPr>
          <w:bCs/>
        </w:rPr>
      </w:pPr>
      <w:r w:rsidRPr="00E27372">
        <w:rPr>
          <w:bCs/>
        </w:rPr>
        <w:t xml:space="preserve">Umowy w przedmiotowej sprawie zostaną podpisane w siedzibie Zamawiającego w dniu </w:t>
      </w:r>
      <w:r w:rsidRPr="00E27372">
        <w:rPr>
          <w:b/>
          <w:bCs/>
        </w:rPr>
        <w:t>26.03.2014r</w:t>
      </w:r>
      <w:r w:rsidRPr="00E27372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27372" w:rsidRPr="004F6C41" w:rsidRDefault="00E27372" w:rsidP="00E27372">
      <w:pPr>
        <w:spacing w:line="360" w:lineRule="auto"/>
        <w:jc w:val="right"/>
        <w:rPr>
          <w:bCs/>
        </w:rPr>
      </w:pPr>
      <w:r w:rsidRPr="004F6C41">
        <w:rPr>
          <w:bCs/>
        </w:rPr>
        <w:t>PROREKTOR ds. NAUKI</w:t>
      </w:r>
    </w:p>
    <w:p w:rsidR="00E27372" w:rsidRDefault="00E27372" w:rsidP="00E27372">
      <w:pPr>
        <w:spacing w:line="360" w:lineRule="auto"/>
        <w:jc w:val="right"/>
        <w:rPr>
          <w:bCs/>
          <w:vertAlign w:val="superscript"/>
        </w:rPr>
      </w:pPr>
      <w:r w:rsidRPr="004F6C41">
        <w:rPr>
          <w:bCs/>
        </w:rPr>
        <w:t>prof. dr hab. inż. Zygmunt Nitkiewicz</w:t>
      </w:r>
    </w:p>
    <w:p w:rsidR="0033076C" w:rsidRDefault="0033076C" w:rsidP="00E27372">
      <w:pPr>
        <w:tabs>
          <w:tab w:val="left" w:pos="8820"/>
        </w:tabs>
        <w:spacing w:before="360" w:after="120"/>
        <w:ind w:left="4678"/>
        <w:jc w:val="center"/>
        <w:rPr>
          <w:bCs/>
          <w:vertAlign w:val="superscript"/>
        </w:rPr>
      </w:pP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9AA" w:rsidRDefault="00D619AA">
      <w:r>
        <w:separator/>
      </w:r>
    </w:p>
  </w:endnote>
  <w:endnote w:type="continuationSeparator" w:id="0">
    <w:p w:rsidR="00D619AA" w:rsidRDefault="00D61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F0B" w:rsidRDefault="00F80F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F0B" w:rsidRDefault="00F80F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9AA" w:rsidRDefault="00D619AA">
      <w:r>
        <w:separator/>
      </w:r>
    </w:p>
  </w:footnote>
  <w:footnote w:type="continuationSeparator" w:id="0">
    <w:p w:rsidR="00D619AA" w:rsidRDefault="00D61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F0B" w:rsidRDefault="00F80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F0B" w:rsidRDefault="00486BDD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F0B" w:rsidRDefault="00F80F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B9F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86BDD"/>
    <w:rsid w:val="004B5777"/>
    <w:rsid w:val="005652D5"/>
    <w:rsid w:val="005811DF"/>
    <w:rsid w:val="00596F83"/>
    <w:rsid w:val="0060301B"/>
    <w:rsid w:val="00654E82"/>
    <w:rsid w:val="0068637A"/>
    <w:rsid w:val="006B7962"/>
    <w:rsid w:val="006D23F4"/>
    <w:rsid w:val="006F0507"/>
    <w:rsid w:val="007E5104"/>
    <w:rsid w:val="007E7D8F"/>
    <w:rsid w:val="00802201"/>
    <w:rsid w:val="008113FF"/>
    <w:rsid w:val="008569BA"/>
    <w:rsid w:val="008C0372"/>
    <w:rsid w:val="00907B9F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619AA"/>
    <w:rsid w:val="00E05A7A"/>
    <w:rsid w:val="00E27372"/>
    <w:rsid w:val="00E4520D"/>
    <w:rsid w:val="00EB4311"/>
    <w:rsid w:val="00EF36C3"/>
    <w:rsid w:val="00F80F0B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1900-12-31T23:00:00Z</cp:lastPrinted>
  <dcterms:created xsi:type="dcterms:W3CDTF">2014-03-21T09:34:00Z</dcterms:created>
  <dcterms:modified xsi:type="dcterms:W3CDTF">2014-03-21T09:34:00Z</dcterms:modified>
</cp:coreProperties>
</file>