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05F71">
      <w:pPr>
        <w:spacing w:line="360" w:lineRule="auto"/>
        <w:rPr>
          <w:b/>
          <w:bCs/>
          <w:color w:val="000000"/>
          <w:sz w:val="24"/>
        </w:rPr>
      </w:pPr>
      <w:r w:rsidRPr="00D05F7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05F71">
      <w:pPr>
        <w:spacing w:line="360" w:lineRule="auto"/>
        <w:rPr>
          <w:color w:val="000000"/>
          <w:sz w:val="24"/>
        </w:rPr>
      </w:pPr>
      <w:r w:rsidRPr="00D05F7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05F7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05F71">
      <w:pPr>
        <w:spacing w:line="360" w:lineRule="auto"/>
        <w:rPr>
          <w:color w:val="000000"/>
          <w:sz w:val="24"/>
        </w:rPr>
      </w:pPr>
      <w:r w:rsidRPr="00D05F7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05F7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D05F7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05F71" w:rsidRPr="00D05F7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05F71" w:rsidRPr="00D05F7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05F71" w:rsidRPr="00D05F71">
        <w:rPr>
          <w:b/>
          <w:color w:val="000000"/>
          <w:sz w:val="24"/>
        </w:rPr>
        <w:t>Dostawa narzędzi do liniowego zgrzewania tarciowego z mieszaniem do stóp aluminium - 2 szt. dla Wydziału Budownictwa Politechniki Częstochowskiej w ramach projektu : Zaawansowane techniki  wytwarzania elementów struktury płatowca przy wykorzystaniu innowacyjnej technologii FSW.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05F71" w:rsidTr="00087A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D05F71" w:rsidRDefault="00D05F71" w:rsidP="00087A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D05F71">
              <w:rPr>
                <w:sz w:val="24"/>
              </w:rPr>
              <w:t>Dostawa narzędzi do liniowego zgrzewania tarciowego z mieszaniem do stóp aluminium - 2 szt. dla Wydziału Budownictwa Politechniki Częstochowskiej w ramach projektu : Zaawansowane techniki  wytwarzania elementów struktury płatowca przy wykorzystaniu innowacyjnej technologii FSW.</w:t>
            </w:r>
          </w:p>
          <w:p w:rsidR="00D05F71" w:rsidRDefault="00D05F71" w:rsidP="00087A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D05F71">
              <w:rPr>
                <w:b/>
                <w:sz w:val="24"/>
              </w:rPr>
              <w:t>Einsal</w:t>
            </w:r>
            <w:proofErr w:type="spellEnd"/>
            <w:r w:rsidRPr="00D05F71">
              <w:rPr>
                <w:b/>
                <w:sz w:val="24"/>
              </w:rPr>
              <w:t xml:space="preserve"> East Sp. z o.o.</w:t>
            </w:r>
          </w:p>
          <w:p w:rsidR="00D05F71" w:rsidRDefault="00D05F71" w:rsidP="00087A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5F71">
              <w:rPr>
                <w:b/>
                <w:sz w:val="24"/>
              </w:rPr>
              <w:t>41500</w:t>
            </w:r>
            <w:r>
              <w:rPr>
                <w:b/>
                <w:sz w:val="24"/>
              </w:rPr>
              <w:t xml:space="preserve"> </w:t>
            </w:r>
            <w:r w:rsidRPr="00D05F71">
              <w:rPr>
                <w:b/>
                <w:sz w:val="24"/>
              </w:rPr>
              <w:t>Chorzów</w:t>
            </w:r>
          </w:p>
          <w:p w:rsidR="00D05F71" w:rsidRDefault="00D05F71" w:rsidP="00087A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5F71">
              <w:rPr>
                <w:b/>
                <w:sz w:val="24"/>
              </w:rPr>
              <w:t>Gałeczki</w:t>
            </w:r>
            <w:r>
              <w:rPr>
                <w:b/>
                <w:sz w:val="24"/>
              </w:rPr>
              <w:t xml:space="preserve"> </w:t>
            </w:r>
            <w:r w:rsidRPr="00D05F71">
              <w:rPr>
                <w:b/>
                <w:sz w:val="24"/>
              </w:rPr>
              <w:t>41</w:t>
            </w:r>
          </w:p>
          <w:p w:rsidR="00D05F71" w:rsidRDefault="00D05F71" w:rsidP="00087A9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05F71">
              <w:rPr>
                <w:b/>
                <w:sz w:val="24"/>
              </w:rPr>
              <w:t>6 027.00 zł</w:t>
            </w:r>
          </w:p>
          <w:p w:rsidR="00D05F71" w:rsidRPr="00253031" w:rsidRDefault="00D05F71" w:rsidP="00087A9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05F71" w:rsidRDefault="00D05F71" w:rsidP="00087A9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05F71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Style w:val="Tabela-Siatka"/>
        <w:tblW w:w="9643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E85D70" w:rsidTr="00D5444F">
        <w:tc>
          <w:tcPr>
            <w:tcW w:w="540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5D7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D5444F" w:rsidRPr="00C423DD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3DD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23DD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D5444F" w:rsidRPr="00E85D70" w:rsidRDefault="00D05F71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5F71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5D7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05F71" w:rsidRPr="00E85D70" w:rsidTr="00087A98">
        <w:tc>
          <w:tcPr>
            <w:tcW w:w="540" w:type="dxa"/>
            <w:vAlign w:val="center"/>
          </w:tcPr>
          <w:p w:rsidR="00D05F71" w:rsidRPr="00C423DD" w:rsidRDefault="00D05F71" w:rsidP="00087A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5F7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05F71" w:rsidRDefault="00D05F71" w:rsidP="00087A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05F71">
              <w:rPr>
                <w:rFonts w:ascii="Times New Roman" w:hAnsi="Times New Roman" w:cs="Times New Roman"/>
                <w:bCs/>
                <w:sz w:val="18"/>
                <w:szCs w:val="18"/>
              </w:rPr>
              <w:t>Einsal</w:t>
            </w:r>
            <w:proofErr w:type="spellEnd"/>
            <w:r w:rsidRPr="00D05F7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East Sp. z o.o.</w:t>
            </w:r>
          </w:p>
          <w:p w:rsidR="00D05F71" w:rsidRDefault="00D05F71" w:rsidP="00087A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5F71">
              <w:rPr>
                <w:rFonts w:ascii="Times New Roman" w:hAnsi="Times New Roman" w:cs="Times New Roman"/>
                <w:bCs/>
                <w:sz w:val="18"/>
                <w:szCs w:val="18"/>
              </w:rPr>
              <w:t>Gałeczki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5F71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05F71" w:rsidRPr="00C423DD" w:rsidRDefault="00D05F71" w:rsidP="00087A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5F71">
              <w:rPr>
                <w:rFonts w:ascii="Times New Roman" w:hAnsi="Times New Roman" w:cs="Times New Roman"/>
                <w:bCs/>
                <w:sz w:val="18"/>
                <w:szCs w:val="18"/>
              </w:rPr>
              <w:t>41500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5F71">
              <w:rPr>
                <w:rFonts w:ascii="Times New Roman" w:hAnsi="Times New Roman" w:cs="Times New Roman"/>
                <w:bCs/>
                <w:sz w:val="18"/>
                <w:szCs w:val="18"/>
              </w:rPr>
              <w:t>Chorzów</w:t>
            </w:r>
          </w:p>
          <w:p w:rsidR="00D05F71" w:rsidRPr="00C423DD" w:rsidRDefault="00D05F71" w:rsidP="00087A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05F7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05F71" w:rsidRPr="00C423DD" w:rsidRDefault="00D05F71" w:rsidP="00087A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5F7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D05F71" w:rsidRPr="00C423DD" w:rsidRDefault="00D05F71" w:rsidP="00087A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05F71" w:rsidRPr="00C423DD" w:rsidRDefault="00D05F71" w:rsidP="00087A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05F71" w:rsidRPr="00C423DD" w:rsidRDefault="00D05F71" w:rsidP="00087A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05F71" w:rsidRPr="00C423DD" w:rsidRDefault="00D05F71" w:rsidP="00087A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05F71" w:rsidRPr="00C423DD" w:rsidRDefault="00D05F71" w:rsidP="00087A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05F71" w:rsidRPr="00C423DD" w:rsidRDefault="00D05F71" w:rsidP="00087A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:rsidR="00D05F71" w:rsidRPr="00C423DD" w:rsidRDefault="00D05F71" w:rsidP="00087A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5F7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05F71" w:rsidP="00772035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D05F7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D05F71">
        <w:rPr>
          <w:sz w:val="24"/>
        </w:rPr>
        <w:t>2014-03-18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A77" w:rsidRDefault="006B5A77">
      <w:r>
        <w:separator/>
      </w:r>
    </w:p>
  </w:endnote>
  <w:endnote w:type="continuationSeparator" w:id="0">
    <w:p w:rsidR="006B5A77" w:rsidRDefault="006B5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F71" w:rsidRDefault="00D05F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7203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7203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F71" w:rsidRDefault="00D05F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A77" w:rsidRDefault="006B5A77">
      <w:r>
        <w:separator/>
      </w:r>
    </w:p>
  </w:footnote>
  <w:footnote w:type="continuationSeparator" w:id="0">
    <w:p w:rsidR="006B5A77" w:rsidRDefault="006B5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F71" w:rsidRDefault="00D05F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F71" w:rsidRDefault="00D05F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F71" w:rsidRDefault="00D05F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5A77"/>
    <w:rsid w:val="00140696"/>
    <w:rsid w:val="00253031"/>
    <w:rsid w:val="00377700"/>
    <w:rsid w:val="005C147E"/>
    <w:rsid w:val="006B5A77"/>
    <w:rsid w:val="007124E4"/>
    <w:rsid w:val="00745012"/>
    <w:rsid w:val="00772035"/>
    <w:rsid w:val="00987E41"/>
    <w:rsid w:val="00C85A89"/>
    <w:rsid w:val="00D05F71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7720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720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2014-03-18T11:09:00Z</cp:lastPrinted>
  <dcterms:created xsi:type="dcterms:W3CDTF">2014-03-18T11:09:00Z</dcterms:created>
  <dcterms:modified xsi:type="dcterms:W3CDTF">2014-03-18T11:09:00Z</dcterms:modified>
</cp:coreProperties>
</file>