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EA5" w:rsidRDefault="00F96EA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</w:p>
    <w:p w:rsidR="00F96EA5" w:rsidRDefault="00F96EA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F96EA5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D30EB6" w:rsidRPr="00D30EB6">
        <w:rPr>
          <w:rFonts w:ascii="Tahoma" w:hAnsi="Tahoma" w:cs="Tahoma"/>
          <w:bCs/>
          <w:sz w:val="16"/>
          <w:szCs w:val="16"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D30EB6" w:rsidRPr="00D30EB6">
        <w:rPr>
          <w:rFonts w:ascii="Tahoma" w:hAnsi="Tahoma" w:cs="Tahoma"/>
          <w:bCs/>
          <w:sz w:val="16"/>
          <w:szCs w:val="16"/>
        </w:rPr>
        <w:t>ZP/DK-06/14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D30EB6" w:rsidTr="0013787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30EB6" w:rsidRDefault="00D30EB6" w:rsidP="0013787D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D30EB6">
              <w:rPr>
                <w:rFonts w:ascii="Tahoma" w:hAnsi="Tahoma" w:cs="Tahoma"/>
                <w:sz w:val="16"/>
                <w:szCs w:val="16"/>
              </w:rPr>
              <w:t>Dostawa sprzętu i oprogramowania komputerowego dla Wydziału Budownictwa Politechniki Częstochowska w ramach projektu: Zaawansowane techniki wytwarzania elementów struktury płatowca przy wykorzystaniu innowacyjnej technologii FSW.</w:t>
            </w:r>
          </w:p>
          <w:p w:rsidR="00D30EB6" w:rsidRPr="00087510" w:rsidRDefault="00D30EB6" w:rsidP="0013787D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D30EB6" w:rsidRPr="00087510" w:rsidRDefault="00D30EB6" w:rsidP="0013787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D30EB6" w:rsidRPr="00087510" w:rsidRDefault="00D30EB6" w:rsidP="0013787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30EB6" w:rsidRPr="00087510" w:rsidRDefault="00D30EB6" w:rsidP="0013787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D30EB6" w:rsidRPr="00087510" w:rsidRDefault="00D30EB6" w:rsidP="0013787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D30EB6" w:rsidRPr="00087510" w:rsidRDefault="00D30EB6" w:rsidP="0013787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D30EB6" w:rsidRPr="00087510" w:rsidRDefault="00D30EB6" w:rsidP="0013787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D30EB6" w:rsidRPr="00087510" w:rsidRDefault="00D30EB6" w:rsidP="0013787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Marka, model, typ zaoferowanego sprzętu: ..............................................................................</w:t>
            </w:r>
          </w:p>
          <w:p w:rsidR="00D30EB6" w:rsidRPr="00087510" w:rsidRDefault="00D30EB6" w:rsidP="0013787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D30EB6" w:rsidRPr="00087510" w:rsidRDefault="00D30EB6" w:rsidP="0013787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0EB6" w:rsidRPr="00EA385E" w:rsidRDefault="00D30EB6" w:rsidP="0013787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385E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wysokości </w:t>
            </w:r>
            <w:r w:rsidRPr="00D30EB6">
              <w:rPr>
                <w:rFonts w:ascii="Tahoma" w:hAnsi="Tahoma" w:cs="Tahoma"/>
                <w:sz w:val="16"/>
                <w:szCs w:val="16"/>
              </w:rPr>
              <w:t>1 000.00</w:t>
            </w:r>
            <w:r w:rsidRPr="00EA385E">
              <w:rPr>
                <w:rFonts w:ascii="Tahoma" w:hAnsi="Tahoma" w:cs="Tahoma"/>
                <w:sz w:val="16"/>
                <w:szCs w:val="16"/>
              </w:rPr>
              <w:t xml:space="preserve"> zł. Wniesionym w formie …………..</w:t>
            </w: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związanych niniejszą ofertą przez okres 60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lastRenderedPageBreak/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1C8" w:rsidRDefault="004B61C8">
      <w:r>
        <w:separator/>
      </w:r>
    </w:p>
  </w:endnote>
  <w:endnote w:type="continuationSeparator" w:id="0">
    <w:p w:rsidR="004B61C8" w:rsidRDefault="004B6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96EA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F96EA5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F96EA5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F96EA5" w:rsidRDefault="00F96EA5" w:rsidP="00F96EA5">
    <w:pPr>
      <w:pStyle w:val="Stopka"/>
      <w:pBdr>
        <w:top w:val="single" w:sz="4" w:space="1" w:color="auto"/>
      </w:pBdr>
      <w:ind w:right="360"/>
      <w:rPr>
        <w:rFonts w:ascii="Arial" w:hAnsi="Arial" w:cs="Arial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F96EA5" w:rsidTr="00F96EA5">
      <w:tc>
        <w:tcPr>
          <w:tcW w:w="4889" w:type="dxa"/>
          <w:hideMark/>
        </w:tcPr>
        <w:p w:rsidR="00F96EA5" w:rsidRDefault="00F96EA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  <w:lang w:eastAsia="ja-JP"/>
            </w:rPr>
          </w:pPr>
          <w:r>
            <w:rPr>
              <w:rFonts w:ascii="Arial" w:hAnsi="Arial" w:cs="Arial"/>
              <w:b/>
              <w:lang w:eastAsia="ja-JP"/>
            </w:rPr>
            <w:t>Polskie Zakłady Lotnicze Sp. z o.o.</w:t>
          </w:r>
        </w:p>
        <w:p w:rsidR="00F96EA5" w:rsidRDefault="00F96EA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lang w:eastAsia="ja-JP"/>
            </w:rPr>
          </w:pPr>
          <w:r>
            <w:rPr>
              <w:rFonts w:ascii="Arial" w:hAnsi="Arial" w:cs="Arial"/>
              <w:lang w:eastAsia="ja-JP"/>
            </w:rPr>
            <w:t>ul. Wojska Polskiego 3,</w:t>
          </w:r>
        </w:p>
        <w:p w:rsidR="00F96EA5" w:rsidRDefault="00F96EA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lang w:eastAsia="ja-JP"/>
            </w:rPr>
          </w:pPr>
          <w:r>
            <w:rPr>
              <w:rFonts w:ascii="Arial" w:hAnsi="Arial" w:cs="Arial"/>
              <w:lang w:eastAsia="ja-JP"/>
            </w:rPr>
            <w:t>39-300 Mielec</w:t>
          </w:r>
        </w:p>
        <w:p w:rsidR="00F96EA5" w:rsidRDefault="00F96EA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lang w:eastAsia="ja-JP"/>
            </w:rPr>
          </w:pPr>
          <w:hyperlink r:id="rId1" w:history="1">
            <w:r>
              <w:rPr>
                <w:rStyle w:val="Hipercze"/>
                <w:rFonts w:ascii="Arial" w:hAnsi="Arial" w:cs="Arial"/>
                <w:lang w:eastAsia="ja-JP"/>
              </w:rPr>
              <w:t>www.pzlmielec.pl</w:t>
            </w:r>
          </w:hyperlink>
        </w:p>
      </w:tc>
      <w:tc>
        <w:tcPr>
          <w:tcW w:w="4889" w:type="dxa"/>
          <w:hideMark/>
        </w:tcPr>
        <w:p w:rsidR="00F96EA5" w:rsidRDefault="00F96EA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ja-JP"/>
            </w:rPr>
            <w:t>Politechnika Częstochowska</w:t>
          </w:r>
        </w:p>
        <w:p w:rsidR="00F96EA5" w:rsidRDefault="00F96EA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color w:val="000000"/>
              <w:sz w:val="20"/>
              <w:szCs w:val="20"/>
              <w:lang w:eastAsia="ja-JP"/>
            </w:rPr>
            <w:t>Biuro Projektu FAST_FSW</w:t>
          </w:r>
        </w:p>
        <w:p w:rsidR="00F96EA5" w:rsidRDefault="00F96EA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  <w:lang w:eastAsia="ja-JP"/>
            </w:rPr>
            <w:t>ul. Akademicka 3, 42-218 Częstochowa</w:t>
          </w:r>
        </w:p>
        <w:p w:rsidR="00F96EA5" w:rsidRDefault="00F96EA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  <w:lang w:eastAsia="ja-JP"/>
            </w:rPr>
            <w:t>tel./fax +48 34 3250 965</w:t>
          </w:r>
        </w:p>
        <w:p w:rsidR="00F96EA5" w:rsidRDefault="00F96EA5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  <w:lang w:eastAsia="ja-JP"/>
            </w:rPr>
          </w:pPr>
          <w:hyperlink r:id="rId2" w:history="1">
            <w:r>
              <w:rPr>
                <w:rStyle w:val="Hipercze"/>
                <w:rFonts w:ascii="Arial" w:hAnsi="Arial" w:cs="Arial"/>
                <w:color w:val="1155CC"/>
                <w:shd w:val="clear" w:color="auto" w:fill="FFFFFF"/>
                <w:lang w:eastAsia="ja-JP"/>
              </w:rPr>
              <w:t>piotr@lacki.com.pl</w:t>
            </w:r>
          </w:hyperlink>
        </w:p>
      </w:tc>
    </w:tr>
  </w:tbl>
  <w:p w:rsidR="004B1512" w:rsidRDefault="00F96EA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96E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1C8" w:rsidRDefault="004B61C8">
      <w:r>
        <w:separator/>
      </w:r>
    </w:p>
  </w:footnote>
  <w:footnote w:type="continuationSeparator" w:id="0">
    <w:p w:rsidR="004B61C8" w:rsidRDefault="004B61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96E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A5" w:rsidRDefault="00F96EA5" w:rsidP="00F96EA5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drawing>
        <wp:inline distT="0" distB="0" distL="0" distR="0" wp14:anchorId="4053C770" wp14:editId="6916E0DD">
          <wp:extent cx="1428750" cy="63817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2DBD5B93" wp14:editId="546ECF59">
          <wp:extent cx="552450" cy="647700"/>
          <wp:effectExtent l="0" t="0" r="0" b="0"/>
          <wp:docPr id="2" name="Obraz 2" descr="logo P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 PC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>
      <w:rPr>
        <w:b/>
        <w:noProof/>
        <w:color w:val="C00000"/>
      </w:rPr>
      <w:drawing>
        <wp:inline distT="0" distB="0" distL="0" distR="0" wp14:anchorId="3A1564F8" wp14:editId="61CF5D8D">
          <wp:extent cx="923925" cy="561975"/>
          <wp:effectExtent l="0" t="0" r="0" b="0"/>
          <wp:docPr id="1" name="Obraz 1" descr="logo_ncb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_ncbi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6EA5" w:rsidRDefault="00F96EA5" w:rsidP="00F96EA5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4B1512" w:rsidRPr="00F96EA5" w:rsidRDefault="00F96EA5" w:rsidP="00F96EA5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96E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61C8"/>
    <w:rsid w:val="004B61C8"/>
    <w:rsid w:val="007A28B5"/>
    <w:rsid w:val="00D30EB6"/>
    <w:rsid w:val="00E02776"/>
    <w:rsid w:val="00E05E12"/>
    <w:rsid w:val="00F9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uiPriority w:val="99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96E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EA5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96EA5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96EA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71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502</Words>
  <Characters>3018</Characters>
  <Application>Microsoft Office Word</Application>
  <DocSecurity>0</DocSecurity>
  <Lines>25</Lines>
  <Paragraphs>7</Paragraphs>
  <ScaleCrop>false</ScaleCrop>
  <Company/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2014-03-06T12:33:00Z</dcterms:created>
  <dcterms:modified xsi:type="dcterms:W3CDTF">2014-03-06T12:33:00Z</dcterms:modified>
</cp:coreProperties>
</file>