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610EB" w:rsidRPr="002610EB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610EB" w:rsidRPr="002610EB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2610EB" w:rsidP="009A0497">
      <w:pPr>
        <w:pStyle w:val="Tekstpodstawowywcity"/>
        <w:spacing w:line="360" w:lineRule="auto"/>
        <w:ind w:firstLine="0"/>
      </w:pPr>
      <w:r w:rsidRPr="002610EB">
        <w:rPr>
          <w:b/>
        </w:rPr>
        <w:t>Dostawa miernika parametru piezoelektrycznego d</w:t>
      </w:r>
      <w:r w:rsidRPr="002067E5">
        <w:rPr>
          <w:b/>
          <w:sz w:val="28"/>
          <w:szCs w:val="28"/>
          <w:vertAlign w:val="subscript"/>
        </w:rPr>
        <w:t>33</w:t>
      </w:r>
      <w:r w:rsidRPr="002610EB">
        <w:rPr>
          <w:b/>
        </w:rPr>
        <w:t xml:space="preserve"> dla Wydziału Elektrycznego Politechniki Częstochowskiej</w:t>
      </w:r>
      <w:r w:rsidR="002067E5">
        <w:rPr>
          <w:b/>
        </w:rPr>
        <w:t xml:space="preserve">, </w:t>
      </w:r>
      <w:r w:rsidR="002067E5" w:rsidRPr="002067E5">
        <w:t>spr. nr rej.</w:t>
      </w:r>
      <w:r w:rsidR="002067E5">
        <w:rPr>
          <w:b/>
        </w:rPr>
        <w:t xml:space="preserve"> ZP/D-17/A/14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0EF2" w:rsidRDefault="00320EF2">
      <w:r>
        <w:separator/>
      </w:r>
    </w:p>
  </w:endnote>
  <w:endnote w:type="continuationSeparator" w:id="0">
    <w:p w:rsidR="00320EF2" w:rsidRDefault="00320E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67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67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067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0EF2" w:rsidRDefault="00320EF2">
      <w:r>
        <w:separator/>
      </w:r>
    </w:p>
  </w:footnote>
  <w:footnote w:type="continuationSeparator" w:id="0">
    <w:p w:rsidR="00320EF2" w:rsidRDefault="00320E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0EB" w:rsidRDefault="002610E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0EB" w:rsidRDefault="002610E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0EB" w:rsidRDefault="002610E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10EB"/>
    <w:rsid w:val="000A5EC4"/>
    <w:rsid w:val="002067E5"/>
    <w:rsid w:val="00212828"/>
    <w:rsid w:val="002610EB"/>
    <w:rsid w:val="00271E63"/>
    <w:rsid w:val="00280712"/>
    <w:rsid w:val="002A7C88"/>
    <w:rsid w:val="00320EF2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2014-03-12T11:16:00Z</cp:lastPrinted>
  <dcterms:created xsi:type="dcterms:W3CDTF">2014-03-12T11:16:00Z</dcterms:created>
  <dcterms:modified xsi:type="dcterms:W3CDTF">2014-03-12T11:16:00Z</dcterms:modified>
</cp:coreProperties>
</file>