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E692F" w:rsidRPr="00EE692F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E692F" w:rsidRPr="00EE692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EE692F" w:rsidP="009A0497">
      <w:pPr>
        <w:pStyle w:val="Tekstpodstawowywcity"/>
        <w:spacing w:line="360" w:lineRule="auto"/>
        <w:ind w:firstLine="0"/>
      </w:pPr>
      <w:r w:rsidRPr="00EE692F">
        <w:rPr>
          <w:b/>
        </w:rPr>
        <w:t xml:space="preserve">Dostawa rotametrów przemysłowych typu RDN dla powietrza i dwutlenku węgla - </w:t>
      </w:r>
      <w:r w:rsidR="005C199E">
        <w:rPr>
          <w:b/>
        </w:rPr>
        <w:br/>
      </w:r>
      <w:r w:rsidRPr="00EE692F">
        <w:rPr>
          <w:b/>
        </w:rPr>
        <w:t>2 sztuki dla Instytutu Zaawansowanych Technologii Energetycznych Politechniki Częstochowskiej</w:t>
      </w:r>
      <w:r w:rsidR="005C199E">
        <w:rPr>
          <w:b/>
        </w:rPr>
        <w:t xml:space="preserve">, </w:t>
      </w:r>
      <w:r w:rsidR="005C199E" w:rsidRPr="005C199E">
        <w:t>spr. nr rej.</w:t>
      </w:r>
      <w:r w:rsidR="005C199E" w:rsidRPr="005C199E">
        <w:rPr>
          <w:b/>
        </w:rPr>
        <w:t xml:space="preserve"> ZP/D-16/A/14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14E" w:rsidRDefault="0032114E">
      <w:r>
        <w:separator/>
      </w:r>
    </w:p>
  </w:endnote>
  <w:endnote w:type="continuationSeparator" w:id="0">
    <w:p w:rsidR="0032114E" w:rsidRDefault="00321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9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9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19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14E" w:rsidRDefault="0032114E">
      <w:r>
        <w:separator/>
      </w:r>
    </w:p>
  </w:footnote>
  <w:footnote w:type="continuationSeparator" w:id="0">
    <w:p w:rsidR="0032114E" w:rsidRDefault="00321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92F" w:rsidRDefault="00EE69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92F" w:rsidRDefault="00EE69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92F" w:rsidRDefault="00EE69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92F"/>
    <w:rsid w:val="000A5EC4"/>
    <w:rsid w:val="00212828"/>
    <w:rsid w:val="00271E63"/>
    <w:rsid w:val="00280712"/>
    <w:rsid w:val="002A7C88"/>
    <w:rsid w:val="0032114E"/>
    <w:rsid w:val="004B4F3F"/>
    <w:rsid w:val="004D3908"/>
    <w:rsid w:val="004F2D10"/>
    <w:rsid w:val="00586A2A"/>
    <w:rsid w:val="005C199E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692F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2014-03-12T09:42:00Z</cp:lastPrinted>
  <dcterms:created xsi:type="dcterms:W3CDTF">2014-03-12T09:42:00Z</dcterms:created>
  <dcterms:modified xsi:type="dcterms:W3CDTF">2014-03-12T09:42:00Z</dcterms:modified>
</cp:coreProperties>
</file>