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A80E19">
      <w:pPr>
        <w:spacing w:before="360"/>
        <w:rPr>
          <w:b/>
          <w:bCs/>
        </w:rPr>
      </w:pPr>
      <w:r w:rsidRPr="00A80E19">
        <w:rPr>
          <w:b/>
          <w:bCs/>
        </w:rPr>
        <w:t>Politechnika Częstochowska</w:t>
      </w:r>
    </w:p>
    <w:p w:rsidR="0033076C" w:rsidRDefault="00A80E19">
      <w:pPr>
        <w:rPr>
          <w:b/>
          <w:bCs/>
        </w:rPr>
      </w:pPr>
      <w:r w:rsidRPr="00A80E19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A80E19">
        <w:rPr>
          <w:b/>
          <w:bCs/>
        </w:rPr>
        <w:t>69</w:t>
      </w:r>
    </w:p>
    <w:p w:rsidR="0033076C" w:rsidRDefault="00A80E19">
      <w:pPr>
        <w:rPr>
          <w:b/>
          <w:bCs/>
        </w:rPr>
      </w:pPr>
      <w:r w:rsidRPr="00A80E19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A80E19">
        <w:rPr>
          <w:b/>
          <w:bCs/>
        </w:rPr>
        <w:t>Częstochowa</w:t>
      </w:r>
    </w:p>
    <w:p w:rsidR="001F2CD5" w:rsidRDefault="0033076C" w:rsidP="001F2CD5">
      <w:pPr>
        <w:pStyle w:val="Nagwek"/>
        <w:tabs>
          <w:tab w:val="clear" w:pos="4536"/>
        </w:tabs>
        <w:rPr>
          <w:b/>
          <w:bCs/>
        </w:rPr>
      </w:pPr>
      <w:r>
        <w:rPr>
          <w:b/>
          <w:bCs/>
        </w:rPr>
        <w:t xml:space="preserve">Pismo: </w:t>
      </w:r>
      <w:r w:rsidR="004C47A4">
        <w:rPr>
          <w:b/>
          <w:bCs/>
        </w:rPr>
        <w:t>RK-209/14</w:t>
      </w:r>
      <w:bookmarkStart w:id="0" w:name="_GoBack"/>
      <w:bookmarkEnd w:id="0"/>
    </w:p>
    <w:p w:rsidR="0033076C" w:rsidRDefault="00A80E19" w:rsidP="001F2CD5">
      <w:pPr>
        <w:pStyle w:val="Nagwek"/>
        <w:tabs>
          <w:tab w:val="clear" w:pos="4536"/>
        </w:tabs>
        <w:spacing w:after="720"/>
      </w:pPr>
      <w:r w:rsidRPr="00A80E19">
        <w:rPr>
          <w:b/>
          <w:bCs/>
        </w:rPr>
        <w:t>ZP/D-02/A/14</w:t>
      </w:r>
      <w:r w:rsidR="0033076C">
        <w:tab/>
        <w:t xml:space="preserve"> </w:t>
      </w:r>
      <w:r w:rsidRPr="00A80E19">
        <w:t>Częstochowa</w:t>
      </w:r>
      <w:r w:rsidR="0033076C">
        <w:t xml:space="preserve"> dnia: </w:t>
      </w:r>
      <w:r w:rsidRPr="00A80E19">
        <w:t>2014-03-07</w:t>
      </w:r>
    </w:p>
    <w:p w:rsidR="0033076C" w:rsidRDefault="0033076C" w:rsidP="006C7967">
      <w:pPr>
        <w:pStyle w:val="Nagwek1"/>
        <w:spacing w:before="0" w:after="0"/>
        <w:rPr>
          <w:sz w:val="28"/>
        </w:rPr>
      </w:pPr>
      <w:r>
        <w:rPr>
          <w:sz w:val="28"/>
        </w:rPr>
        <w:t>P O W I A D O M I E N I E</w:t>
      </w:r>
    </w:p>
    <w:p w:rsidR="006C7967" w:rsidRDefault="0033076C" w:rsidP="006C7967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  <w:r w:rsidR="008E3BE6">
        <w:rPr>
          <w:b/>
          <w:sz w:val="28"/>
        </w:rPr>
        <w:t>,</w:t>
      </w:r>
      <w:r w:rsidR="006C7967">
        <w:rPr>
          <w:b/>
          <w:sz w:val="28"/>
        </w:rPr>
        <w:t xml:space="preserve"> </w:t>
      </w:r>
    </w:p>
    <w:p w:rsidR="0033076C" w:rsidRDefault="006C7967" w:rsidP="006C7967">
      <w:pPr>
        <w:jc w:val="center"/>
        <w:rPr>
          <w:b/>
          <w:sz w:val="28"/>
        </w:rPr>
      </w:pPr>
      <w:r>
        <w:rPr>
          <w:b/>
          <w:sz w:val="28"/>
        </w:rPr>
        <w:t>oraz unieważnieniu zadań nr 3, 5, 6, 8, 9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A80E19" w:rsidRPr="00A80E19">
        <w:t>(</w:t>
      </w:r>
      <w:proofErr w:type="spellStart"/>
      <w:r w:rsidR="00A80E19" w:rsidRPr="00A80E19">
        <w:t>t.j</w:t>
      </w:r>
      <w:proofErr w:type="spellEnd"/>
      <w:r w:rsidR="00A80E19" w:rsidRPr="00A80E19">
        <w:t xml:space="preserve">. Dz. U. z 2013 r. poz. 907, z </w:t>
      </w:r>
      <w:proofErr w:type="spellStart"/>
      <w:r w:rsidR="00A80E19" w:rsidRPr="00A80E19">
        <w:t>późn</w:t>
      </w:r>
      <w:proofErr w:type="spellEnd"/>
      <w:r w:rsidR="00A80E19" w:rsidRPr="00A80E19">
        <w:t>. zm.)</w:t>
      </w:r>
      <w:r>
        <w:t xml:space="preserve"> </w:t>
      </w:r>
      <w:r>
        <w:rPr>
          <w:bCs/>
        </w:rPr>
        <w:t xml:space="preserve">w trybie </w:t>
      </w:r>
      <w:r w:rsidR="00A80E19" w:rsidRPr="00A80E1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A80E19">
      <w:pPr>
        <w:spacing w:before="120" w:after="120"/>
        <w:jc w:val="center"/>
        <w:rPr>
          <w:b/>
        </w:rPr>
      </w:pPr>
      <w:r w:rsidRPr="00A80E19">
        <w:rPr>
          <w:b/>
        </w:rPr>
        <w:t xml:space="preserve">Dostawa urządzeń laboratoryjnych dla projektu pt.: Technologia uprawy </w:t>
      </w:r>
      <w:proofErr w:type="spellStart"/>
      <w:r w:rsidRPr="00A80E19">
        <w:rPr>
          <w:b/>
        </w:rPr>
        <w:t>mikroglonów</w:t>
      </w:r>
      <w:proofErr w:type="spellEnd"/>
      <w:r w:rsidRPr="00A80E19">
        <w:rPr>
          <w:b/>
        </w:rPr>
        <w:t xml:space="preserve"> w bioreaktorach zamkniętych z  recyklingiem CO2 i innych odpadów z </w:t>
      </w:r>
      <w:proofErr w:type="spellStart"/>
      <w:r w:rsidRPr="00A80E19">
        <w:rPr>
          <w:b/>
        </w:rPr>
        <w:t>biogazowni</w:t>
      </w:r>
      <w:proofErr w:type="spellEnd"/>
      <w:r w:rsidRPr="00A80E19">
        <w:rPr>
          <w:b/>
        </w:rPr>
        <w:t>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80E19" w:rsidTr="001431FD">
        <w:trPr>
          <w:cantSplit/>
        </w:trPr>
        <w:tc>
          <w:tcPr>
            <w:tcW w:w="9210" w:type="dxa"/>
          </w:tcPr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 w:rsidRPr="00A80E19">
              <w:rPr>
                <w:b/>
              </w:rPr>
              <w:t xml:space="preserve">DANLAB Danuta </w:t>
            </w:r>
            <w:proofErr w:type="spellStart"/>
            <w:r w:rsidRPr="00A80E19">
              <w:rPr>
                <w:b/>
              </w:rPr>
              <w:t>Katryńska</w:t>
            </w:r>
            <w:proofErr w:type="spellEnd"/>
          </w:p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80E19">
              <w:rPr>
                <w:b/>
              </w:rPr>
              <w:t>Elewatorska</w:t>
            </w:r>
            <w:proofErr w:type="spellEnd"/>
            <w:r>
              <w:rPr>
                <w:b/>
              </w:rPr>
              <w:t xml:space="preserve"> </w:t>
            </w:r>
            <w:r w:rsidRPr="00A80E19">
              <w:rPr>
                <w:b/>
              </w:rPr>
              <w:t>11/1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 w:rsidRPr="00A80E19">
              <w:rPr>
                <w:b/>
              </w:rPr>
              <w:t>15-620</w:t>
            </w:r>
            <w:r>
              <w:rPr>
                <w:b/>
              </w:rPr>
              <w:t xml:space="preserve"> </w:t>
            </w:r>
            <w:r w:rsidRPr="00A80E19">
              <w:rPr>
                <w:b/>
              </w:rPr>
              <w:t>Białystok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na:</w:t>
            </w:r>
            <w:r w:rsidR="001F2CD5">
              <w:t xml:space="preserve"> </w:t>
            </w:r>
            <w:r w:rsidRPr="00A80E19">
              <w:t>Destylarka laboratoryjna</w:t>
            </w:r>
            <w:r>
              <w:t xml:space="preserve"> za cenę </w:t>
            </w:r>
            <w:r w:rsidRPr="00A80E19">
              <w:rPr>
                <w:b/>
              </w:rPr>
              <w:t>4 870.80 zł</w:t>
            </w:r>
          </w:p>
          <w:p w:rsidR="00A80E19" w:rsidRDefault="00A80E19" w:rsidP="001F2CD5">
            <w:pPr>
              <w:spacing w:before="120" w:after="120"/>
              <w:ind w:left="180"/>
              <w:jc w:val="both"/>
            </w:pPr>
            <w:r>
              <w:rPr>
                <w:color w:val="000000"/>
              </w:rPr>
              <w:t>Uzasadnienie wyboru:</w:t>
            </w:r>
            <w:r w:rsidR="001F2CD5">
              <w:rPr>
                <w:color w:val="000000"/>
              </w:rPr>
              <w:t xml:space="preserve"> </w:t>
            </w:r>
            <w:r w:rsidRPr="00A80E19"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  <w:tr w:rsidR="00A80E19" w:rsidTr="001431FD">
        <w:trPr>
          <w:cantSplit/>
        </w:trPr>
        <w:tc>
          <w:tcPr>
            <w:tcW w:w="9210" w:type="dxa"/>
          </w:tcPr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 w:rsidRPr="00A80E19">
              <w:rPr>
                <w:b/>
              </w:rPr>
              <w:t>MERAZET S.A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 w:rsidRPr="00A80E19">
              <w:rPr>
                <w:b/>
              </w:rPr>
              <w:t xml:space="preserve">J. </w:t>
            </w:r>
            <w:proofErr w:type="spellStart"/>
            <w:r w:rsidRPr="00A80E19">
              <w:rPr>
                <w:b/>
              </w:rPr>
              <w:t>Krauthofera</w:t>
            </w:r>
            <w:proofErr w:type="spellEnd"/>
            <w:r w:rsidRPr="00A80E19">
              <w:rPr>
                <w:b/>
              </w:rPr>
              <w:t xml:space="preserve"> 36</w:t>
            </w:r>
            <w:r>
              <w:rPr>
                <w:b/>
              </w:rPr>
              <w:t xml:space="preserve"> 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 w:rsidRPr="00A80E19">
              <w:rPr>
                <w:b/>
              </w:rPr>
              <w:t>60-203</w:t>
            </w:r>
            <w:r>
              <w:rPr>
                <w:b/>
              </w:rPr>
              <w:t xml:space="preserve"> </w:t>
            </w:r>
            <w:r w:rsidRPr="00A80E19">
              <w:rPr>
                <w:b/>
              </w:rPr>
              <w:t>Poznań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na:</w:t>
            </w:r>
            <w:r w:rsidR="001F2CD5">
              <w:t xml:space="preserve"> </w:t>
            </w:r>
            <w:r w:rsidRPr="00A80E19">
              <w:t>Precyzyjna laboratoryjna waga elektroniczna</w:t>
            </w:r>
            <w:r>
              <w:t xml:space="preserve"> za cenę </w:t>
            </w:r>
            <w:r w:rsidRPr="00A80E19">
              <w:rPr>
                <w:b/>
              </w:rPr>
              <w:t>2 179.56 zł</w:t>
            </w:r>
          </w:p>
          <w:p w:rsidR="00A80E19" w:rsidRDefault="00A80E19" w:rsidP="001431F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</w:pPr>
            <w:r w:rsidRPr="00A80E19"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  <w:tr w:rsidR="00A80E19" w:rsidTr="001431FD">
        <w:trPr>
          <w:cantSplit/>
        </w:trPr>
        <w:tc>
          <w:tcPr>
            <w:tcW w:w="9210" w:type="dxa"/>
          </w:tcPr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 w:rsidRPr="00A80E19">
              <w:rPr>
                <w:b/>
              </w:rPr>
              <w:lastRenderedPageBreak/>
              <w:t>MERAZET S.A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 w:rsidRPr="00A80E19">
              <w:rPr>
                <w:b/>
              </w:rPr>
              <w:t xml:space="preserve">J. </w:t>
            </w:r>
            <w:proofErr w:type="spellStart"/>
            <w:r w:rsidRPr="00A80E19">
              <w:rPr>
                <w:b/>
              </w:rPr>
              <w:t>Krauthofera</w:t>
            </w:r>
            <w:proofErr w:type="spellEnd"/>
            <w:r w:rsidRPr="00A80E19">
              <w:rPr>
                <w:b/>
              </w:rPr>
              <w:t xml:space="preserve"> 36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 w:rsidRPr="00A80E19">
              <w:rPr>
                <w:b/>
              </w:rPr>
              <w:t>60-203</w:t>
            </w:r>
            <w:r>
              <w:rPr>
                <w:b/>
              </w:rPr>
              <w:t xml:space="preserve"> </w:t>
            </w:r>
            <w:r w:rsidRPr="00A80E19">
              <w:rPr>
                <w:b/>
              </w:rPr>
              <w:t>Poznań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na:</w:t>
            </w:r>
            <w:r w:rsidR="001F2CD5">
              <w:t xml:space="preserve"> </w:t>
            </w:r>
            <w:r w:rsidRPr="00A80E19">
              <w:t>Aparatura pomiarowa</w:t>
            </w:r>
            <w:r>
              <w:t xml:space="preserve"> za cenę </w:t>
            </w:r>
            <w:r w:rsidRPr="00A80E19">
              <w:rPr>
                <w:b/>
              </w:rPr>
              <w:t>4 562.07 zł</w:t>
            </w:r>
          </w:p>
          <w:p w:rsidR="00A80E19" w:rsidRDefault="00A80E19" w:rsidP="001431F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</w:pPr>
            <w:r w:rsidRPr="00A80E19"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  <w:tr w:rsidR="00A80E19" w:rsidTr="001431FD">
        <w:trPr>
          <w:cantSplit/>
        </w:trPr>
        <w:tc>
          <w:tcPr>
            <w:tcW w:w="9210" w:type="dxa"/>
          </w:tcPr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80E19">
              <w:rPr>
                <w:b/>
              </w:rPr>
              <w:t>Cheminst</w:t>
            </w:r>
            <w:proofErr w:type="spellEnd"/>
            <w:r w:rsidRPr="00A80E19">
              <w:rPr>
                <w:b/>
              </w:rPr>
              <w:t xml:space="preserve"> Polska Aleksander </w:t>
            </w:r>
            <w:proofErr w:type="spellStart"/>
            <w:r w:rsidRPr="00A80E19">
              <w:rPr>
                <w:b/>
              </w:rPr>
              <w:t>Prychidny</w:t>
            </w:r>
            <w:proofErr w:type="spellEnd"/>
          </w:p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 w:rsidRPr="00A80E19">
              <w:rPr>
                <w:b/>
              </w:rPr>
              <w:t>Trzebnicka</w:t>
            </w:r>
            <w:r>
              <w:rPr>
                <w:b/>
              </w:rPr>
              <w:t xml:space="preserve"> </w:t>
            </w:r>
            <w:r w:rsidRPr="00A80E19">
              <w:rPr>
                <w:b/>
              </w:rPr>
              <w:t>7A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 w:rsidRPr="00A80E19">
              <w:rPr>
                <w:b/>
              </w:rPr>
              <w:t>55-095</w:t>
            </w:r>
            <w:r>
              <w:rPr>
                <w:b/>
              </w:rPr>
              <w:t xml:space="preserve"> </w:t>
            </w:r>
            <w:r w:rsidRPr="00A80E19">
              <w:rPr>
                <w:b/>
              </w:rPr>
              <w:t>Szczodre, Mirków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>na:</w:t>
            </w:r>
            <w:r w:rsidR="001F2CD5">
              <w:t xml:space="preserve"> </w:t>
            </w:r>
            <w:r w:rsidRPr="00A80E19">
              <w:t>Spektrofotometr</w:t>
            </w:r>
            <w:r>
              <w:t xml:space="preserve"> za cenę </w:t>
            </w:r>
            <w:r w:rsidRPr="00A80E19">
              <w:rPr>
                <w:b/>
              </w:rPr>
              <w:t>13 161.00 zł</w:t>
            </w:r>
          </w:p>
          <w:p w:rsidR="00A80E19" w:rsidRDefault="00A80E19" w:rsidP="001431FD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80E19" w:rsidRDefault="00A80E19" w:rsidP="001431FD">
            <w:pPr>
              <w:spacing w:line="360" w:lineRule="auto"/>
              <w:ind w:firstLine="284"/>
              <w:jc w:val="both"/>
            </w:pPr>
            <w:r w:rsidRPr="00A80E19">
              <w:t>Wybrana oferta jest najkorzystniejszą. Oferta ta spełnia wymagania określone w SIWZ i nie podlega odrzuceniu. W wyniku przeprowadzonej oceny oferta przedmiotowego wykonawcy otrzymała najwyższą liczbę punktów - 100 pkt</w:t>
            </w:r>
          </w:p>
        </w:tc>
      </w:tr>
    </w:tbl>
    <w:p w:rsidR="001F2CD5" w:rsidRDefault="001F2CD5" w:rsidP="000B6515">
      <w:pPr>
        <w:spacing w:before="120" w:after="120"/>
        <w:jc w:val="both"/>
        <w:rPr>
          <w:color w:val="000000"/>
        </w:rPr>
      </w:pPr>
    </w:p>
    <w:p w:rsidR="006C7967" w:rsidRDefault="006C7967" w:rsidP="006C7967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6C7967" w:rsidRPr="00834EF4" w:rsidTr="00B131AD">
        <w:tc>
          <w:tcPr>
            <w:tcW w:w="2277" w:type="dxa"/>
            <w:shd w:val="clear" w:color="auto" w:fill="F3F3F3"/>
          </w:tcPr>
          <w:p w:rsidR="006C7967" w:rsidRPr="00834EF4" w:rsidRDefault="006C7967" w:rsidP="00B131AD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6C7967" w:rsidRPr="00834EF4" w:rsidRDefault="006C7967" w:rsidP="00B131AD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6C7967" w:rsidRPr="00834EF4" w:rsidRDefault="006C7967" w:rsidP="00B131AD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12" w:type="dxa"/>
            <w:shd w:val="clear" w:color="auto" w:fill="F3F3F3"/>
          </w:tcPr>
          <w:p w:rsidR="006C7967" w:rsidRPr="00834EF4" w:rsidRDefault="006C7967" w:rsidP="00B131AD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C7967" w:rsidRPr="00834EF4" w:rsidTr="00B131AD">
        <w:tc>
          <w:tcPr>
            <w:tcW w:w="2277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8A5212">
              <w:rPr>
                <w:sz w:val="18"/>
                <w:szCs w:val="18"/>
              </w:rPr>
              <w:t>Destylarka laboratoryjna</w:t>
            </w:r>
          </w:p>
        </w:tc>
        <w:tc>
          <w:tcPr>
            <w:tcW w:w="2511" w:type="dxa"/>
            <w:shd w:val="clear" w:color="auto" w:fill="auto"/>
          </w:tcPr>
          <w:p w:rsidR="006C7967" w:rsidRPr="00834EF4" w:rsidRDefault="006C7967" w:rsidP="00B131AD">
            <w:pPr>
              <w:rPr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 xml:space="preserve">DANLAB Danuta </w:t>
            </w:r>
            <w:proofErr w:type="spellStart"/>
            <w:r w:rsidRPr="008A5212">
              <w:rPr>
                <w:sz w:val="18"/>
                <w:szCs w:val="18"/>
              </w:rPr>
              <w:t>Katryńska</w:t>
            </w:r>
            <w:proofErr w:type="spellEnd"/>
          </w:p>
          <w:p w:rsidR="006C7967" w:rsidRPr="00834EF4" w:rsidRDefault="006C7967" w:rsidP="00B131AD">
            <w:pPr>
              <w:rPr>
                <w:sz w:val="18"/>
                <w:szCs w:val="18"/>
              </w:rPr>
            </w:pPr>
            <w:proofErr w:type="spellStart"/>
            <w:r w:rsidRPr="008A5212">
              <w:rPr>
                <w:sz w:val="18"/>
                <w:szCs w:val="18"/>
              </w:rPr>
              <w:t>Elewatorska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8A5212">
              <w:rPr>
                <w:sz w:val="18"/>
                <w:szCs w:val="18"/>
              </w:rPr>
              <w:t>11/1</w:t>
            </w:r>
          </w:p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15-620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8A5212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512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 xml:space="preserve">  100,00</w:t>
            </w:r>
          </w:p>
        </w:tc>
      </w:tr>
      <w:tr w:rsidR="006C7967" w:rsidRPr="00834EF4" w:rsidTr="00B131AD">
        <w:tc>
          <w:tcPr>
            <w:tcW w:w="2277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8A5212">
              <w:rPr>
                <w:sz w:val="18"/>
                <w:szCs w:val="18"/>
              </w:rPr>
              <w:t>Spektrofotometr</w:t>
            </w:r>
          </w:p>
        </w:tc>
        <w:tc>
          <w:tcPr>
            <w:tcW w:w="2511" w:type="dxa"/>
            <w:shd w:val="clear" w:color="auto" w:fill="auto"/>
          </w:tcPr>
          <w:p w:rsidR="006C7967" w:rsidRPr="00834EF4" w:rsidRDefault="006C7967" w:rsidP="00B131AD">
            <w:pPr>
              <w:rPr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 xml:space="preserve">A-BIOTECH M. </w:t>
            </w:r>
            <w:proofErr w:type="spellStart"/>
            <w:r w:rsidRPr="008A5212">
              <w:rPr>
                <w:sz w:val="18"/>
                <w:szCs w:val="18"/>
              </w:rPr>
              <w:t>Zemanek-Zboch</w:t>
            </w:r>
            <w:proofErr w:type="spellEnd"/>
            <w:r w:rsidRPr="008A5212">
              <w:rPr>
                <w:sz w:val="18"/>
                <w:szCs w:val="18"/>
              </w:rPr>
              <w:t>, Sp. j.</w:t>
            </w:r>
          </w:p>
          <w:p w:rsidR="006C7967" w:rsidRPr="00834EF4" w:rsidRDefault="006C7967" w:rsidP="00B131AD">
            <w:pPr>
              <w:rPr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Strzegomska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8A5212">
              <w:rPr>
                <w:sz w:val="18"/>
                <w:szCs w:val="18"/>
              </w:rPr>
              <w:t>260A/4</w:t>
            </w:r>
          </w:p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54-432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8A5212">
              <w:rPr>
                <w:sz w:val="18"/>
                <w:szCs w:val="18"/>
              </w:rPr>
              <w:t>Wrocław</w:t>
            </w:r>
          </w:p>
        </w:tc>
        <w:tc>
          <w:tcPr>
            <w:tcW w:w="2988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1 - Cena (koszt) - 85.60</w:t>
            </w:r>
          </w:p>
        </w:tc>
        <w:tc>
          <w:tcPr>
            <w:tcW w:w="1512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 xml:space="preserve">  85,60</w:t>
            </w:r>
          </w:p>
        </w:tc>
      </w:tr>
      <w:tr w:rsidR="006C7967" w:rsidRPr="00834EF4" w:rsidTr="00B131AD">
        <w:tc>
          <w:tcPr>
            <w:tcW w:w="2277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8A5212">
              <w:rPr>
                <w:sz w:val="18"/>
                <w:szCs w:val="18"/>
              </w:rPr>
              <w:t>Spektrofotometr</w:t>
            </w:r>
          </w:p>
        </w:tc>
        <w:tc>
          <w:tcPr>
            <w:tcW w:w="2511" w:type="dxa"/>
            <w:shd w:val="clear" w:color="auto" w:fill="auto"/>
          </w:tcPr>
          <w:p w:rsidR="006C7967" w:rsidRPr="00834EF4" w:rsidRDefault="006C7967" w:rsidP="00B131AD">
            <w:pPr>
              <w:rPr>
                <w:sz w:val="18"/>
                <w:szCs w:val="18"/>
              </w:rPr>
            </w:pPr>
            <w:proofErr w:type="spellStart"/>
            <w:r w:rsidRPr="008A5212">
              <w:rPr>
                <w:sz w:val="18"/>
                <w:szCs w:val="18"/>
              </w:rPr>
              <w:t>Cheminst</w:t>
            </w:r>
            <w:proofErr w:type="spellEnd"/>
            <w:r w:rsidRPr="008A5212">
              <w:rPr>
                <w:sz w:val="18"/>
                <w:szCs w:val="18"/>
              </w:rPr>
              <w:t xml:space="preserve"> Polska Aleksander </w:t>
            </w:r>
            <w:proofErr w:type="spellStart"/>
            <w:r w:rsidRPr="008A5212">
              <w:rPr>
                <w:sz w:val="18"/>
                <w:szCs w:val="18"/>
              </w:rPr>
              <w:t>Prychidny</w:t>
            </w:r>
            <w:proofErr w:type="spellEnd"/>
          </w:p>
          <w:p w:rsidR="006C7967" w:rsidRPr="00834EF4" w:rsidRDefault="006C7967" w:rsidP="00B131AD">
            <w:pPr>
              <w:rPr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Trzebnicka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8A5212">
              <w:rPr>
                <w:sz w:val="18"/>
                <w:szCs w:val="18"/>
              </w:rPr>
              <w:t>7A</w:t>
            </w:r>
          </w:p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55-095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8A5212">
              <w:rPr>
                <w:sz w:val="18"/>
                <w:szCs w:val="18"/>
              </w:rPr>
              <w:t>Szczodre, Mirków</w:t>
            </w:r>
          </w:p>
        </w:tc>
        <w:tc>
          <w:tcPr>
            <w:tcW w:w="2988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512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 xml:space="preserve">  100,00</w:t>
            </w:r>
          </w:p>
        </w:tc>
      </w:tr>
      <w:tr w:rsidR="006C7967" w:rsidRPr="00834EF4" w:rsidTr="00B131AD">
        <w:tc>
          <w:tcPr>
            <w:tcW w:w="2277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8A5212">
              <w:rPr>
                <w:sz w:val="18"/>
                <w:szCs w:val="18"/>
              </w:rPr>
              <w:t>Aparatura pomiarowa</w:t>
            </w:r>
          </w:p>
        </w:tc>
        <w:tc>
          <w:tcPr>
            <w:tcW w:w="2511" w:type="dxa"/>
            <w:shd w:val="clear" w:color="auto" w:fill="auto"/>
          </w:tcPr>
          <w:p w:rsidR="006C7967" w:rsidRPr="00834EF4" w:rsidRDefault="006C7967" w:rsidP="00B131AD">
            <w:pPr>
              <w:rPr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ATEST Sp. z o. o.</w:t>
            </w:r>
          </w:p>
          <w:p w:rsidR="006C7967" w:rsidRPr="00834EF4" w:rsidRDefault="006C7967" w:rsidP="00B131AD">
            <w:pPr>
              <w:rPr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Kolberga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8A5212">
              <w:rPr>
                <w:sz w:val="18"/>
                <w:szCs w:val="18"/>
              </w:rPr>
              <w:t>4</w:t>
            </w:r>
          </w:p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25-620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8A5212">
              <w:rPr>
                <w:sz w:val="18"/>
                <w:szCs w:val="18"/>
              </w:rPr>
              <w:t>Kielce</w:t>
            </w:r>
          </w:p>
        </w:tc>
        <w:tc>
          <w:tcPr>
            <w:tcW w:w="2988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1 - Cena (koszt) - 72.96</w:t>
            </w:r>
          </w:p>
        </w:tc>
        <w:tc>
          <w:tcPr>
            <w:tcW w:w="1512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 xml:space="preserve">  72,96</w:t>
            </w:r>
          </w:p>
        </w:tc>
      </w:tr>
      <w:tr w:rsidR="006C7967" w:rsidRPr="00834EF4" w:rsidTr="00B131AD">
        <w:tc>
          <w:tcPr>
            <w:tcW w:w="2277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8A5212">
              <w:rPr>
                <w:sz w:val="18"/>
                <w:szCs w:val="18"/>
              </w:rPr>
              <w:t>Aparatura pomiarowa</w:t>
            </w:r>
          </w:p>
        </w:tc>
        <w:tc>
          <w:tcPr>
            <w:tcW w:w="2511" w:type="dxa"/>
            <w:shd w:val="clear" w:color="auto" w:fill="auto"/>
          </w:tcPr>
          <w:p w:rsidR="006C7967" w:rsidRPr="00834EF4" w:rsidRDefault="006C7967" w:rsidP="00B131AD">
            <w:pPr>
              <w:rPr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MERAZET S.A</w:t>
            </w:r>
          </w:p>
          <w:p w:rsidR="006C7967" w:rsidRPr="00834EF4" w:rsidRDefault="006C7967" w:rsidP="00B131AD">
            <w:pPr>
              <w:rPr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 xml:space="preserve">J. </w:t>
            </w:r>
            <w:proofErr w:type="spellStart"/>
            <w:r w:rsidRPr="008A5212">
              <w:rPr>
                <w:sz w:val="18"/>
                <w:szCs w:val="18"/>
              </w:rPr>
              <w:t>Krauthofera</w:t>
            </w:r>
            <w:proofErr w:type="spellEnd"/>
            <w:r w:rsidRPr="008A5212">
              <w:rPr>
                <w:sz w:val="18"/>
                <w:szCs w:val="18"/>
              </w:rPr>
              <w:t xml:space="preserve"> 36</w:t>
            </w:r>
            <w:r w:rsidRPr="00834EF4">
              <w:rPr>
                <w:sz w:val="18"/>
                <w:szCs w:val="18"/>
              </w:rPr>
              <w:t xml:space="preserve"> </w:t>
            </w:r>
          </w:p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60-203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8A5212">
              <w:rPr>
                <w:sz w:val="18"/>
                <w:szCs w:val="18"/>
              </w:rPr>
              <w:t>Poznań</w:t>
            </w:r>
          </w:p>
        </w:tc>
        <w:tc>
          <w:tcPr>
            <w:tcW w:w="2988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512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 xml:space="preserve">  100,00</w:t>
            </w:r>
          </w:p>
        </w:tc>
      </w:tr>
      <w:tr w:rsidR="006C7967" w:rsidRPr="00834EF4" w:rsidTr="00B131AD">
        <w:tc>
          <w:tcPr>
            <w:tcW w:w="2277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8A5212">
              <w:rPr>
                <w:sz w:val="18"/>
                <w:szCs w:val="18"/>
              </w:rPr>
              <w:t>Precyzyjna laboratoryjna waga elektroniczna</w:t>
            </w:r>
          </w:p>
        </w:tc>
        <w:tc>
          <w:tcPr>
            <w:tcW w:w="2511" w:type="dxa"/>
            <w:shd w:val="clear" w:color="auto" w:fill="auto"/>
          </w:tcPr>
          <w:p w:rsidR="006C7967" w:rsidRPr="00834EF4" w:rsidRDefault="006C7967" w:rsidP="00B131AD">
            <w:pPr>
              <w:rPr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MERAZET S.A</w:t>
            </w:r>
          </w:p>
          <w:p w:rsidR="006C7967" w:rsidRPr="00834EF4" w:rsidRDefault="006C7967" w:rsidP="00B131AD">
            <w:pPr>
              <w:rPr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 xml:space="preserve">J. </w:t>
            </w:r>
            <w:proofErr w:type="spellStart"/>
            <w:r w:rsidRPr="008A5212">
              <w:rPr>
                <w:sz w:val="18"/>
                <w:szCs w:val="18"/>
              </w:rPr>
              <w:t>Krauthofera</w:t>
            </w:r>
            <w:proofErr w:type="spellEnd"/>
            <w:r w:rsidRPr="008A5212">
              <w:rPr>
                <w:sz w:val="18"/>
                <w:szCs w:val="18"/>
              </w:rPr>
              <w:t xml:space="preserve"> 36</w:t>
            </w:r>
            <w:r w:rsidRPr="00834EF4">
              <w:rPr>
                <w:sz w:val="18"/>
                <w:szCs w:val="18"/>
              </w:rPr>
              <w:t xml:space="preserve"> </w:t>
            </w:r>
          </w:p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60-203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8A5212">
              <w:rPr>
                <w:sz w:val="18"/>
                <w:szCs w:val="18"/>
              </w:rPr>
              <w:t>Poznań</w:t>
            </w:r>
          </w:p>
        </w:tc>
        <w:tc>
          <w:tcPr>
            <w:tcW w:w="2988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>1 - Cena (koszt) - 100.00</w:t>
            </w:r>
          </w:p>
        </w:tc>
        <w:tc>
          <w:tcPr>
            <w:tcW w:w="1512" w:type="dxa"/>
            <w:shd w:val="clear" w:color="auto" w:fill="auto"/>
          </w:tcPr>
          <w:p w:rsidR="006C7967" w:rsidRPr="00834EF4" w:rsidRDefault="006C7967" w:rsidP="00B131AD">
            <w:pPr>
              <w:rPr>
                <w:color w:val="000000"/>
                <w:sz w:val="18"/>
                <w:szCs w:val="18"/>
              </w:rPr>
            </w:pPr>
            <w:r w:rsidRPr="008A5212">
              <w:rPr>
                <w:sz w:val="18"/>
                <w:szCs w:val="18"/>
              </w:rPr>
              <w:t xml:space="preserve">  100,00</w:t>
            </w:r>
          </w:p>
        </w:tc>
      </w:tr>
    </w:tbl>
    <w:p w:rsidR="006C7967" w:rsidRDefault="006C7967">
      <w:pPr>
        <w:spacing w:before="120" w:after="120"/>
        <w:jc w:val="both"/>
        <w:rPr>
          <w:color w:val="000000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A80E19" w:rsidTr="001431FD">
        <w:tc>
          <w:tcPr>
            <w:tcW w:w="941" w:type="dxa"/>
            <w:vAlign w:val="center"/>
          </w:tcPr>
          <w:p w:rsidR="00A80E19" w:rsidRDefault="00A80E19" w:rsidP="001431FD">
            <w:r w:rsidRPr="00A80E19">
              <w:t>1</w:t>
            </w:r>
          </w:p>
        </w:tc>
        <w:tc>
          <w:tcPr>
            <w:tcW w:w="2796" w:type="dxa"/>
            <w:vAlign w:val="center"/>
          </w:tcPr>
          <w:p w:rsidR="00A80E19" w:rsidRDefault="00A80E19" w:rsidP="001431FD">
            <w:r w:rsidRPr="00A80E19">
              <w:t>2</w:t>
            </w:r>
          </w:p>
          <w:p w:rsidR="00A80E19" w:rsidRDefault="00A80E19" w:rsidP="001431FD">
            <w:r w:rsidRPr="00A80E19">
              <w:t>PANALYTICA Sp. z o.o.</w:t>
            </w:r>
          </w:p>
          <w:p w:rsidR="00A80E19" w:rsidRDefault="00A80E19" w:rsidP="001431FD">
            <w:proofErr w:type="spellStart"/>
            <w:r w:rsidRPr="00A80E19">
              <w:t>Rydgiera</w:t>
            </w:r>
            <w:proofErr w:type="spellEnd"/>
            <w:r>
              <w:t xml:space="preserve"> </w:t>
            </w:r>
            <w:r w:rsidRPr="00A80E19">
              <w:t>8</w:t>
            </w:r>
            <w:r>
              <w:t xml:space="preserve"> </w:t>
            </w:r>
          </w:p>
          <w:p w:rsidR="00A80E19" w:rsidRDefault="00A80E19" w:rsidP="001431FD">
            <w:r w:rsidRPr="00A80E19">
              <w:t>01-793</w:t>
            </w:r>
            <w:r>
              <w:t xml:space="preserve"> </w:t>
            </w:r>
            <w:r w:rsidRPr="00A80E19">
              <w:t>Warszawa</w:t>
            </w:r>
          </w:p>
        </w:tc>
        <w:tc>
          <w:tcPr>
            <w:tcW w:w="5488" w:type="dxa"/>
            <w:vAlign w:val="center"/>
          </w:tcPr>
          <w:p w:rsidR="00A80E19" w:rsidRDefault="00A80E19" w:rsidP="001431FD">
            <w:r w:rsidRPr="00A80E19">
              <w:t>Oferta odrzucona w zadaniu 2</w:t>
            </w:r>
          </w:p>
          <w:p w:rsidR="00A80E19" w:rsidRPr="00A80E19" w:rsidRDefault="00A80E19" w:rsidP="001431FD">
            <w:pPr>
              <w:jc w:val="both"/>
            </w:pPr>
            <w:r w:rsidRPr="00A80E19">
              <w:t>Zamawiający na podstawie art. 89. ust.1 pkt 2 odrzuca ofertę, gdyż jej treść nie odpowiada treści specyfikacji istotnych warunków zamówienia.</w:t>
            </w:r>
          </w:p>
          <w:p w:rsidR="00A80E19" w:rsidRDefault="00A80E19" w:rsidP="001431FD">
            <w:pPr>
              <w:jc w:val="both"/>
            </w:pPr>
            <w:r w:rsidRPr="00A80E19">
              <w:t>Uzasadnienie: Zamawiający pismem z dnia 28/02/2013r. wezwał Wykonawcę do uzupełnienia dokumentu tj. specyfikacji technicznej ponieważ wykonawca nie potwierdził wymogu by Spektrofotometr umożliwiał wykreślanie widm i krzywych na wyświetlaczu, oraz  umożliwiał pomiary kinetyczne, ilościowe oraz posiadał funkcję skanowania. W odpowiedzi na wezwanie Wykonawca w wyznaczonym terminie nie złożył wymaganego dokumentu.</w:t>
            </w:r>
          </w:p>
        </w:tc>
      </w:tr>
      <w:tr w:rsidR="00A80E19" w:rsidTr="001431FD">
        <w:tc>
          <w:tcPr>
            <w:tcW w:w="941" w:type="dxa"/>
            <w:vAlign w:val="center"/>
          </w:tcPr>
          <w:p w:rsidR="00A80E19" w:rsidRDefault="00A80E19" w:rsidP="001431FD">
            <w:r w:rsidRPr="00A80E19">
              <w:t>2</w:t>
            </w:r>
          </w:p>
        </w:tc>
        <w:tc>
          <w:tcPr>
            <w:tcW w:w="2796" w:type="dxa"/>
            <w:vAlign w:val="center"/>
          </w:tcPr>
          <w:p w:rsidR="00A80E19" w:rsidRDefault="00A80E19" w:rsidP="001431FD">
            <w:r w:rsidRPr="00A80E19">
              <w:t>4</w:t>
            </w:r>
          </w:p>
          <w:p w:rsidR="00A80E19" w:rsidRDefault="00A80E19" w:rsidP="001431FD">
            <w:r w:rsidRPr="00A80E19">
              <w:t xml:space="preserve">DANLAB Danuta </w:t>
            </w:r>
            <w:proofErr w:type="spellStart"/>
            <w:r w:rsidRPr="00A80E19">
              <w:t>Katryńska</w:t>
            </w:r>
            <w:proofErr w:type="spellEnd"/>
          </w:p>
          <w:p w:rsidR="00A80E19" w:rsidRDefault="00A80E19" w:rsidP="001431FD">
            <w:proofErr w:type="spellStart"/>
            <w:r w:rsidRPr="00A80E19">
              <w:t>Elewatorska</w:t>
            </w:r>
            <w:proofErr w:type="spellEnd"/>
            <w:r>
              <w:t xml:space="preserve"> </w:t>
            </w:r>
            <w:r w:rsidRPr="00A80E19">
              <w:t>11/1</w:t>
            </w:r>
            <w:r>
              <w:t xml:space="preserve"> </w:t>
            </w:r>
          </w:p>
          <w:p w:rsidR="00A80E19" w:rsidRDefault="00A80E19" w:rsidP="001431FD">
            <w:r w:rsidRPr="00A80E19">
              <w:t>15-620</w:t>
            </w:r>
            <w:r>
              <w:t xml:space="preserve"> </w:t>
            </w:r>
            <w:r w:rsidRPr="00A80E19">
              <w:t>Białystok</w:t>
            </w:r>
          </w:p>
        </w:tc>
        <w:tc>
          <w:tcPr>
            <w:tcW w:w="5488" w:type="dxa"/>
            <w:vAlign w:val="center"/>
          </w:tcPr>
          <w:p w:rsidR="00A80E19" w:rsidRDefault="00A80E19" w:rsidP="001431FD">
            <w:r w:rsidRPr="00A80E19">
              <w:t>Oferta odrzucona w zadaniu 2</w:t>
            </w:r>
          </w:p>
          <w:p w:rsidR="00A80E19" w:rsidRPr="00A80E19" w:rsidRDefault="00A80E19" w:rsidP="001431FD">
            <w:pPr>
              <w:jc w:val="both"/>
            </w:pPr>
            <w:r w:rsidRPr="00A80E19">
              <w:t>Zamawiający na podstawie art. 89. ust.1 pkt 2 odrzuca ofertę, gdyż jej treść nie odpowiada treści specyfikacji istotnych warunków zamówienia.</w:t>
            </w:r>
          </w:p>
          <w:p w:rsidR="00A80E19" w:rsidRDefault="00A80E19" w:rsidP="001431FD">
            <w:pPr>
              <w:jc w:val="both"/>
            </w:pPr>
            <w:r w:rsidRPr="00A80E19">
              <w:t xml:space="preserve">Uzasadnienie: Zamawiający pismem z dnia 28/02/2013r. wezwał Wykonawcę do uzupełnienia dokumentu tj. specyfikacji technicznej ponieważ wykonawca nie potwierdził wymogu by Spektrofotometr umożliwiał wykreślanie widm i krzywych na wyświetlaczu, oraz  umożliwiał pomiary kinetyczne, ilościowe oraz posiadał funkcję skanowania. W odpowiedzi na wezwanie Wykonawca </w:t>
            </w:r>
            <w:proofErr w:type="spellStart"/>
            <w:r w:rsidRPr="00A80E19">
              <w:t>wskazal</w:t>
            </w:r>
            <w:proofErr w:type="spellEnd"/>
            <w:r w:rsidRPr="00A80E19">
              <w:t>, iż zaoferowany spektrofotometr nie spełnia w/w wymogu.</w:t>
            </w:r>
          </w:p>
        </w:tc>
      </w:tr>
      <w:tr w:rsidR="00A80E19" w:rsidTr="001431FD">
        <w:tc>
          <w:tcPr>
            <w:tcW w:w="941" w:type="dxa"/>
            <w:vAlign w:val="center"/>
          </w:tcPr>
          <w:p w:rsidR="00A80E19" w:rsidRDefault="00A80E19" w:rsidP="001431FD">
            <w:r w:rsidRPr="00A80E19">
              <w:t>3</w:t>
            </w:r>
          </w:p>
        </w:tc>
        <w:tc>
          <w:tcPr>
            <w:tcW w:w="2796" w:type="dxa"/>
            <w:vAlign w:val="center"/>
          </w:tcPr>
          <w:p w:rsidR="00A80E19" w:rsidRDefault="00A80E19" w:rsidP="001431FD">
            <w:r w:rsidRPr="00A80E19">
              <w:t>8</w:t>
            </w:r>
          </w:p>
          <w:p w:rsidR="00A80E19" w:rsidRDefault="00A80E19" w:rsidP="001431FD">
            <w:r w:rsidRPr="00A80E19">
              <w:t>KENDROLAB Sp. z o. o.</w:t>
            </w:r>
          </w:p>
          <w:p w:rsidR="00A80E19" w:rsidRDefault="00A80E19" w:rsidP="001431FD">
            <w:r w:rsidRPr="00A80E19">
              <w:t>Ciesielska</w:t>
            </w:r>
            <w:r>
              <w:t xml:space="preserve"> </w:t>
            </w:r>
            <w:r w:rsidRPr="00A80E19">
              <w:t>18</w:t>
            </w:r>
            <w:r>
              <w:t xml:space="preserve"> </w:t>
            </w:r>
          </w:p>
          <w:p w:rsidR="00A80E19" w:rsidRDefault="00A80E19" w:rsidP="001431FD">
            <w:r w:rsidRPr="00A80E19">
              <w:t>04-653</w:t>
            </w:r>
            <w:r>
              <w:t xml:space="preserve"> </w:t>
            </w:r>
            <w:r w:rsidRPr="00A80E19">
              <w:t>Warszawa</w:t>
            </w:r>
          </w:p>
        </w:tc>
        <w:tc>
          <w:tcPr>
            <w:tcW w:w="5488" w:type="dxa"/>
            <w:vAlign w:val="center"/>
          </w:tcPr>
          <w:p w:rsidR="00A80E19" w:rsidRDefault="00A80E19" w:rsidP="001431FD">
            <w:r w:rsidRPr="00A80E19">
              <w:t>Oferta odrzucona w zadaniu 2</w:t>
            </w:r>
          </w:p>
          <w:p w:rsidR="00A80E19" w:rsidRPr="00A80E19" w:rsidRDefault="00A80E19" w:rsidP="001431FD">
            <w:pPr>
              <w:jc w:val="both"/>
            </w:pPr>
            <w:r w:rsidRPr="00A80E19">
              <w:t>Zamawiający na podstawie art. 89. ust.1 pkt 2 odrzuca ofertę, gdyż jej treść nie odpowiada treści specyfikacji istotnych warunków zamówienia.</w:t>
            </w:r>
          </w:p>
          <w:p w:rsidR="00A80E19" w:rsidRDefault="00A80E19" w:rsidP="001431FD">
            <w:pPr>
              <w:jc w:val="both"/>
            </w:pPr>
            <w:r w:rsidRPr="00A80E19">
              <w:t>Uzasadnienie: Zamawiający pismem z dnia 28/02/2013r. wezwał Wykonawcę do uzupełnienia dokumentu tj. specyfikacji technicznej ponieważ wykonawca nie potwierdził wymogu by Spektrofotometr umożliwiał wykreślanie widm i krzywych na wyświetlaczu, oraz  umożliwiał pomiary kinetyczne, ilościowe oraz posiadał funkcję skanowania. W odpowiedzi na wezwanie Wykonawca w wyznaczonym terminie nie złożył wymaganego dokumentu.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pStyle w:val="Tekstpodstawowy"/>
        <w:rPr>
          <w:sz w:val="16"/>
          <w:szCs w:val="16"/>
        </w:rPr>
      </w:pPr>
    </w:p>
    <w:p w:rsidR="00A4403B" w:rsidRDefault="00A4403B" w:rsidP="004F6C41">
      <w:pPr>
        <w:spacing w:line="360" w:lineRule="auto"/>
        <w:ind w:firstLine="708"/>
        <w:jc w:val="both"/>
      </w:pPr>
      <w:r>
        <w:t xml:space="preserve">Zamawiający informuję, </w:t>
      </w:r>
      <w:r w:rsidRPr="00A4403B">
        <w:rPr>
          <w:b/>
        </w:rPr>
        <w:t>na podstawie</w:t>
      </w:r>
      <w:r w:rsidRPr="00A4403B">
        <w:rPr>
          <w:b/>
          <w:szCs w:val="20"/>
        </w:rPr>
        <w:t xml:space="preserve"> art. 93 ust. 1 pkt. 1 </w:t>
      </w:r>
      <w:proofErr w:type="spellStart"/>
      <w:r w:rsidRPr="00A4403B">
        <w:rPr>
          <w:b/>
          <w:szCs w:val="20"/>
        </w:rPr>
        <w:t>upzp</w:t>
      </w:r>
      <w:proofErr w:type="spellEnd"/>
      <w:r w:rsidRPr="00A4403B">
        <w:rPr>
          <w:b/>
          <w:szCs w:val="20"/>
        </w:rPr>
        <w:t xml:space="preserve">, </w:t>
      </w:r>
      <w:r w:rsidRPr="00A4403B">
        <w:rPr>
          <w:b/>
        </w:rPr>
        <w:t>unieważnił</w:t>
      </w:r>
      <w:r>
        <w:t xml:space="preserve"> postępowanie </w:t>
      </w:r>
      <w:r w:rsidRPr="00A4403B">
        <w:rPr>
          <w:b/>
        </w:rPr>
        <w:t>w zadaniach nr 3, 5, 6, 8</w:t>
      </w:r>
      <w:r>
        <w:t xml:space="preserve"> </w:t>
      </w:r>
      <w:r w:rsidRPr="00A4403B">
        <w:rPr>
          <w:szCs w:val="20"/>
        </w:rPr>
        <w:t xml:space="preserve">gdyż nie złożono </w:t>
      </w:r>
      <w:r w:rsidR="004F6C41">
        <w:rPr>
          <w:szCs w:val="20"/>
        </w:rPr>
        <w:t xml:space="preserve">na nie </w:t>
      </w:r>
      <w:r w:rsidRPr="00A4403B">
        <w:rPr>
          <w:szCs w:val="20"/>
        </w:rPr>
        <w:t>żadnej oferty.</w:t>
      </w:r>
      <w:r>
        <w:rPr>
          <w:szCs w:val="20"/>
        </w:rPr>
        <w:t xml:space="preserve"> </w:t>
      </w:r>
      <w:r>
        <w:t xml:space="preserve"> </w:t>
      </w:r>
    </w:p>
    <w:p w:rsidR="00A4403B" w:rsidRPr="004F6C41" w:rsidRDefault="00A4403B" w:rsidP="004F6C41">
      <w:pPr>
        <w:spacing w:line="360" w:lineRule="auto"/>
        <w:ind w:firstLine="708"/>
        <w:jc w:val="both"/>
      </w:pPr>
      <w:r w:rsidRPr="004F6C41">
        <w:t xml:space="preserve">Zamawiający informuję, </w:t>
      </w:r>
      <w:r w:rsidRPr="004F6C41">
        <w:rPr>
          <w:b/>
        </w:rPr>
        <w:t xml:space="preserve">na podstawie art. 93 ust. 1 pkt. 4 </w:t>
      </w:r>
      <w:proofErr w:type="spellStart"/>
      <w:r w:rsidRPr="004F6C41">
        <w:rPr>
          <w:b/>
        </w:rPr>
        <w:t>upzp</w:t>
      </w:r>
      <w:proofErr w:type="spellEnd"/>
      <w:r w:rsidRPr="004F6C41">
        <w:rPr>
          <w:b/>
        </w:rPr>
        <w:t>, unieważnił</w:t>
      </w:r>
      <w:r w:rsidRPr="004F6C41">
        <w:t xml:space="preserve"> postępowanie na</w:t>
      </w:r>
      <w:r w:rsidRPr="004F6C41">
        <w:rPr>
          <w:b/>
        </w:rPr>
        <w:t xml:space="preserve"> zadanie nr 9</w:t>
      </w:r>
      <w:r w:rsidR="004F6C41" w:rsidRPr="004F6C41">
        <w:rPr>
          <w:b/>
        </w:rPr>
        <w:t>,</w:t>
      </w:r>
      <w:r w:rsidRPr="004F6C41">
        <w:t xml:space="preserve"> gdyż cena przewyższa kwotę, którą zamawiający zamierza przeznaczyć na sfinansowanie zamówienia tj. kwotę: </w:t>
      </w:r>
      <w:r w:rsidRPr="004F6C41">
        <w:rPr>
          <w:b/>
        </w:rPr>
        <w:t xml:space="preserve">14 583,86. </w:t>
      </w:r>
      <w:r w:rsidRPr="004F6C41">
        <w:t>Ofertę z najniższą ceną tj</w:t>
      </w:r>
      <w:r w:rsidRPr="004F6C41">
        <w:rPr>
          <w:b/>
        </w:rPr>
        <w:t>. :</w:t>
      </w:r>
      <w:r w:rsidRPr="004F6C41">
        <w:t xml:space="preserve"> </w:t>
      </w:r>
      <w:r w:rsidR="004F6C41">
        <w:rPr>
          <w:b/>
        </w:rPr>
        <w:t>49 015,</w:t>
      </w:r>
      <w:r w:rsidRPr="004F6C41">
        <w:rPr>
          <w:b/>
        </w:rPr>
        <w:t>50 zł</w:t>
      </w:r>
      <w:r w:rsidRPr="004F6C41">
        <w:t xml:space="preserve"> złożyła firma </w:t>
      </w:r>
      <w:proofErr w:type="spellStart"/>
      <w:r w:rsidRPr="004F6C41">
        <w:t>Cheminst</w:t>
      </w:r>
      <w:proofErr w:type="spellEnd"/>
      <w:r w:rsidRPr="004F6C41">
        <w:t xml:space="preserve"> Polska Aleksander </w:t>
      </w:r>
      <w:proofErr w:type="spellStart"/>
      <w:r w:rsidRPr="004F6C41">
        <w:t>Prychidny</w:t>
      </w:r>
      <w:proofErr w:type="spellEnd"/>
      <w:r w:rsidR="004F6C41" w:rsidRPr="004F6C41">
        <w:t xml:space="preserve">, ul. </w:t>
      </w:r>
      <w:r w:rsidRPr="004F6C41">
        <w:t>Trzebnicka 7A</w:t>
      </w:r>
      <w:r w:rsidR="004F6C41" w:rsidRPr="004F6C41">
        <w:t xml:space="preserve">, </w:t>
      </w:r>
      <w:r w:rsidRPr="004F6C41">
        <w:t>55-095 Szczodre, Mirków</w:t>
      </w:r>
    </w:p>
    <w:p w:rsidR="00AD5B8D" w:rsidRDefault="00AD5B8D" w:rsidP="006C7967">
      <w:pPr>
        <w:spacing w:line="360" w:lineRule="auto"/>
        <w:ind w:firstLine="708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A80E19">
        <w:t xml:space="preserve"> </w:t>
      </w:r>
      <w:r w:rsidR="001F2CD5">
        <w:t>nie krótszym niż 5</w:t>
      </w:r>
      <w:r w:rsidR="00A80E19" w:rsidRPr="0012155B">
        <w:t xml:space="preserve"> dni od dnia przesłania niniejszego zawiadomienia o wyborze najkorzystniejszej oferty</w:t>
      </w:r>
      <w:r w:rsidR="00A80E19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4F6C41" w:rsidRPr="004F6C41" w:rsidRDefault="004F6C41" w:rsidP="006C7967">
      <w:pPr>
        <w:spacing w:line="360" w:lineRule="auto"/>
        <w:ind w:firstLine="708"/>
        <w:jc w:val="both"/>
        <w:rPr>
          <w:bCs/>
        </w:rPr>
      </w:pPr>
      <w:r w:rsidRPr="004F6C41">
        <w:rPr>
          <w:bCs/>
        </w:rPr>
        <w:t>Umow</w:t>
      </w:r>
      <w:r>
        <w:rPr>
          <w:bCs/>
        </w:rPr>
        <w:t>y</w:t>
      </w:r>
      <w:r w:rsidRPr="004F6C41">
        <w:rPr>
          <w:bCs/>
        </w:rPr>
        <w:t xml:space="preserve"> w przedmiotowej sprawie zostan</w:t>
      </w:r>
      <w:r>
        <w:rPr>
          <w:bCs/>
        </w:rPr>
        <w:t>ą</w:t>
      </w:r>
      <w:r w:rsidRPr="004F6C41">
        <w:rPr>
          <w:bCs/>
        </w:rPr>
        <w:t xml:space="preserve"> podpisan</w:t>
      </w:r>
      <w:r>
        <w:rPr>
          <w:bCs/>
        </w:rPr>
        <w:t>e</w:t>
      </w:r>
      <w:r w:rsidRPr="004F6C41">
        <w:rPr>
          <w:bCs/>
        </w:rPr>
        <w:t xml:space="preserve"> w siedzibie Zamawiającego w dniu </w:t>
      </w:r>
      <w:r w:rsidRPr="004F6C41">
        <w:rPr>
          <w:b/>
          <w:bCs/>
        </w:rPr>
        <w:t>17.03.2014r</w:t>
      </w:r>
      <w:r w:rsidRPr="004F6C41">
        <w:rPr>
          <w:bCs/>
        </w:rPr>
        <w:t>. Prosimy o stawiennictwo osób upoważnionych z Państwa strony do podpisania umowy w miejscu i terminie wskazanym powyżej.</w:t>
      </w:r>
    </w:p>
    <w:p w:rsidR="004F6C41" w:rsidRPr="004F6C41" w:rsidRDefault="004F6C41" w:rsidP="006C7967">
      <w:pPr>
        <w:spacing w:line="360" w:lineRule="auto"/>
        <w:ind w:firstLine="708"/>
        <w:jc w:val="both"/>
        <w:rPr>
          <w:bCs/>
        </w:rPr>
      </w:pPr>
      <w:r w:rsidRPr="004F6C41">
        <w:rPr>
          <w:bCs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4F6C41" w:rsidRDefault="004F6C41" w:rsidP="004F6C41">
      <w:pPr>
        <w:spacing w:line="360" w:lineRule="auto"/>
        <w:jc w:val="both"/>
        <w:rPr>
          <w:bCs/>
        </w:rPr>
      </w:pPr>
    </w:p>
    <w:p w:rsidR="004F6C41" w:rsidRPr="004F6C41" w:rsidRDefault="004F6C41" w:rsidP="004F6C41">
      <w:pPr>
        <w:spacing w:line="360" w:lineRule="auto"/>
        <w:jc w:val="both"/>
        <w:rPr>
          <w:bCs/>
        </w:rPr>
      </w:pPr>
      <w:r w:rsidRPr="004F6C41">
        <w:rPr>
          <w:bCs/>
        </w:rPr>
        <w:t>PROREKTOR ds. NAUKI</w:t>
      </w:r>
    </w:p>
    <w:p w:rsidR="0033076C" w:rsidRDefault="004F6C41" w:rsidP="004F6C41">
      <w:pPr>
        <w:spacing w:line="360" w:lineRule="auto"/>
        <w:jc w:val="both"/>
        <w:rPr>
          <w:bCs/>
          <w:vertAlign w:val="superscript"/>
        </w:rPr>
      </w:pPr>
      <w:r w:rsidRPr="004F6C41">
        <w:rPr>
          <w:bCs/>
        </w:rPr>
        <w:t>prof. dr hab. inż. Zygmunt Nitkiewicz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275" w:rsidRDefault="00280275">
      <w:r>
        <w:separator/>
      </w:r>
    </w:p>
  </w:endnote>
  <w:endnote w:type="continuationSeparator" w:id="0">
    <w:p w:rsidR="00280275" w:rsidRDefault="00280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E19" w:rsidRDefault="00A80E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E19" w:rsidRDefault="00A80E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275" w:rsidRDefault="00280275">
      <w:r>
        <w:separator/>
      </w:r>
    </w:p>
  </w:footnote>
  <w:footnote w:type="continuationSeparator" w:id="0">
    <w:p w:rsidR="00280275" w:rsidRDefault="00280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E19" w:rsidRDefault="00A80E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E19" w:rsidRDefault="001F2CD5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2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E19" w:rsidRDefault="00A80E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8B1"/>
    <w:rsid w:val="00034F15"/>
    <w:rsid w:val="00095FA1"/>
    <w:rsid w:val="000B4A73"/>
    <w:rsid w:val="000B6515"/>
    <w:rsid w:val="000D1E6C"/>
    <w:rsid w:val="000D6259"/>
    <w:rsid w:val="0011486B"/>
    <w:rsid w:val="001F1559"/>
    <w:rsid w:val="001F2CD5"/>
    <w:rsid w:val="001F67FA"/>
    <w:rsid w:val="002231EE"/>
    <w:rsid w:val="002371E6"/>
    <w:rsid w:val="00251690"/>
    <w:rsid w:val="00280275"/>
    <w:rsid w:val="002F587A"/>
    <w:rsid w:val="0033076C"/>
    <w:rsid w:val="003C27EC"/>
    <w:rsid w:val="004B5777"/>
    <w:rsid w:val="004C47A4"/>
    <w:rsid w:val="004F6C41"/>
    <w:rsid w:val="005652D5"/>
    <w:rsid w:val="005811DF"/>
    <w:rsid w:val="00596F83"/>
    <w:rsid w:val="0060301B"/>
    <w:rsid w:val="00654E82"/>
    <w:rsid w:val="0068637A"/>
    <w:rsid w:val="006B7962"/>
    <w:rsid w:val="006C7967"/>
    <w:rsid w:val="006F0507"/>
    <w:rsid w:val="007E5104"/>
    <w:rsid w:val="007E7D8F"/>
    <w:rsid w:val="00802201"/>
    <w:rsid w:val="008113FF"/>
    <w:rsid w:val="008569BA"/>
    <w:rsid w:val="008A6DAA"/>
    <w:rsid w:val="008C0372"/>
    <w:rsid w:val="008E3BE6"/>
    <w:rsid w:val="00917FEB"/>
    <w:rsid w:val="00953D9A"/>
    <w:rsid w:val="00A4403B"/>
    <w:rsid w:val="00A80E19"/>
    <w:rsid w:val="00AD5B8D"/>
    <w:rsid w:val="00AE6513"/>
    <w:rsid w:val="00B37924"/>
    <w:rsid w:val="00BA1245"/>
    <w:rsid w:val="00D05A79"/>
    <w:rsid w:val="00D26C67"/>
    <w:rsid w:val="00D5181E"/>
    <w:rsid w:val="00D918B1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A440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44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A440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44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968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6</cp:revision>
  <cp:lastPrinted>1900-12-31T23:00:00Z</cp:lastPrinted>
  <dcterms:created xsi:type="dcterms:W3CDTF">2014-03-07T09:13:00Z</dcterms:created>
  <dcterms:modified xsi:type="dcterms:W3CDTF">2014-03-10T09:22:00Z</dcterms:modified>
</cp:coreProperties>
</file>