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76538" w:rsidRPr="00D76538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76538" w:rsidRPr="00D76538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76538" w:rsidP="009A0497">
      <w:pPr>
        <w:pStyle w:val="Tekstpodstawowywcity"/>
        <w:spacing w:line="360" w:lineRule="auto"/>
        <w:ind w:firstLine="0"/>
      </w:pPr>
      <w:r w:rsidRPr="00D76538">
        <w:rPr>
          <w:b/>
        </w:rPr>
        <w:t xml:space="preserve">Dostawa komorowego pieca grzewczego do nagrzewania próbek dla </w:t>
      </w:r>
      <w:proofErr w:type="spellStart"/>
      <w:r w:rsidRPr="00D76538">
        <w:rPr>
          <w:b/>
        </w:rPr>
        <w:t>WIPiTM</w:t>
      </w:r>
      <w:proofErr w:type="spellEnd"/>
      <w:r w:rsidRPr="00D76538">
        <w:rPr>
          <w:b/>
        </w:rPr>
        <w:t xml:space="preserve"> Politechniki Częstochowskiej</w:t>
      </w:r>
      <w:r w:rsidR="00C873DD">
        <w:t xml:space="preserve">, </w:t>
      </w:r>
      <w:proofErr w:type="spellStart"/>
      <w:r w:rsidR="00C873DD" w:rsidRPr="00C873DD">
        <w:t>spr</w:t>
      </w:r>
      <w:proofErr w:type="spellEnd"/>
      <w:r w:rsidR="00C873DD" w:rsidRPr="00C873DD">
        <w:t xml:space="preserve">. nr rej. </w:t>
      </w:r>
      <w:r w:rsidR="00C873DD" w:rsidRPr="00C873DD">
        <w:rPr>
          <w:b/>
        </w:rPr>
        <w:t>ZP/D-14/A/14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193" w:rsidRDefault="00711193">
      <w:r>
        <w:separator/>
      </w:r>
    </w:p>
  </w:endnote>
  <w:endnote w:type="continuationSeparator" w:id="0">
    <w:p w:rsidR="00711193" w:rsidRDefault="007111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73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73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73D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193" w:rsidRDefault="00711193">
      <w:r>
        <w:separator/>
      </w:r>
    </w:p>
  </w:footnote>
  <w:footnote w:type="continuationSeparator" w:id="0">
    <w:p w:rsidR="00711193" w:rsidRDefault="007111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538" w:rsidRDefault="00D7653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538" w:rsidRDefault="00D7653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538" w:rsidRDefault="00D7653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6538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1193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873DD"/>
    <w:rsid w:val="00CA3550"/>
    <w:rsid w:val="00CB3539"/>
    <w:rsid w:val="00D23A0C"/>
    <w:rsid w:val="00D30B74"/>
    <w:rsid w:val="00D76538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2014-03-06T08:37:00Z</cp:lastPrinted>
  <dcterms:created xsi:type="dcterms:W3CDTF">2014-03-06T08:37:00Z</dcterms:created>
  <dcterms:modified xsi:type="dcterms:W3CDTF">2014-03-06T08:37:00Z</dcterms:modified>
</cp:coreProperties>
</file>