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91D2A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8.85pt;width:180pt;height:67.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A5B38" w:rsidRPr="002A5B3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A5B38" w:rsidRPr="002A5B38">
        <w:rPr>
          <w:rFonts w:ascii="Times New Roman" w:eastAsia="Times New Roman" w:hAnsi="Times New Roman"/>
          <w:b/>
          <w:sz w:val="24"/>
          <w:szCs w:val="20"/>
          <w:lang w:eastAsia="pl-PL"/>
        </w:rPr>
        <w:t>ZP/D-07/14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A5B38" w:rsidRPr="002A5B3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91D2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Dostawa</w:t>
      </w:r>
      <w:bookmarkStart w:id="0" w:name="_GoBack"/>
      <w:bookmarkEnd w:id="0"/>
      <w:r w:rsidR="002A5B38" w:rsidRPr="002A5B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elementów instalacji oświetleniowej bioreaktora dla projektu pt.: Technologia uprawy </w:t>
      </w:r>
      <w:proofErr w:type="spellStart"/>
      <w:r w:rsidR="002A5B38" w:rsidRPr="002A5B38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="002A5B38" w:rsidRPr="002A5B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 recyklingiem CO2 i innych odpadów z </w:t>
      </w:r>
      <w:proofErr w:type="spellStart"/>
      <w:r w:rsidR="002A5B38" w:rsidRPr="002A5B38">
        <w:rPr>
          <w:rFonts w:ascii="Times New Roman" w:eastAsia="Times New Roman" w:hAnsi="Times New Roman"/>
          <w:b/>
          <w:sz w:val="24"/>
          <w:szCs w:val="24"/>
          <w:lang w:eastAsia="pl-PL"/>
        </w:rPr>
        <w:t>biogazowni</w:t>
      </w:r>
      <w:proofErr w:type="spellEnd"/>
      <w:r w:rsidR="002A5B38" w:rsidRPr="002A5B38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D81C87">
        <w:trPr>
          <w:trHeight w:val="2325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94" w:rsidRDefault="00E44994" w:rsidP="00025386">
      <w:pPr>
        <w:spacing w:after="0" w:line="240" w:lineRule="auto"/>
      </w:pPr>
      <w:r>
        <w:separator/>
      </w:r>
    </w:p>
  </w:endnote>
  <w:endnote w:type="continuationSeparator" w:id="0">
    <w:p w:rsidR="00E44994" w:rsidRDefault="00E449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38" w:rsidRDefault="002A5B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91D2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1D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1D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38" w:rsidRDefault="002A5B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94" w:rsidRDefault="00E44994" w:rsidP="00025386">
      <w:pPr>
        <w:spacing w:after="0" w:line="240" w:lineRule="auto"/>
      </w:pPr>
      <w:r>
        <w:separator/>
      </w:r>
    </w:p>
  </w:footnote>
  <w:footnote w:type="continuationSeparator" w:id="0">
    <w:p w:rsidR="00E44994" w:rsidRDefault="00E449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38" w:rsidRDefault="002A5B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38" w:rsidRDefault="00A91D2A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B38" w:rsidRDefault="002A5B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4994"/>
    <w:rsid w:val="00025386"/>
    <w:rsid w:val="001C2314"/>
    <w:rsid w:val="002A5B38"/>
    <w:rsid w:val="005624D8"/>
    <w:rsid w:val="008F2498"/>
    <w:rsid w:val="00A56A6F"/>
    <w:rsid w:val="00A91D2A"/>
    <w:rsid w:val="00D55FC4"/>
    <w:rsid w:val="00D81C87"/>
    <w:rsid w:val="00E4499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2014-03-05T09:43:00Z</dcterms:created>
  <dcterms:modified xsi:type="dcterms:W3CDTF">2014-03-05T09:43:00Z</dcterms:modified>
</cp:coreProperties>
</file>