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07659" w:rsidP="00191F96">
      <w:pPr>
        <w:rPr>
          <w:b/>
          <w:bCs/>
        </w:rPr>
      </w:pPr>
      <w:bookmarkStart w:id="0" w:name="_GoBack"/>
      <w:bookmarkEnd w:id="0"/>
      <w:r w:rsidRPr="00B07659">
        <w:rPr>
          <w:b/>
          <w:bCs/>
        </w:rPr>
        <w:t>Politechnika Częstochowska</w:t>
      </w:r>
    </w:p>
    <w:p w:rsidR="0033076C" w:rsidRDefault="00B07659">
      <w:pPr>
        <w:rPr>
          <w:b/>
          <w:bCs/>
        </w:rPr>
      </w:pPr>
      <w:r w:rsidRPr="00B07659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B07659">
        <w:rPr>
          <w:b/>
          <w:bCs/>
        </w:rPr>
        <w:t>69</w:t>
      </w:r>
    </w:p>
    <w:p w:rsidR="0033076C" w:rsidRDefault="00B07659">
      <w:pPr>
        <w:rPr>
          <w:b/>
          <w:bCs/>
        </w:rPr>
      </w:pPr>
      <w:r w:rsidRPr="00B07659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B07659">
        <w:rPr>
          <w:b/>
          <w:bCs/>
        </w:rPr>
        <w:t>Częstochowa</w:t>
      </w:r>
    </w:p>
    <w:p w:rsidR="007C3324" w:rsidRDefault="0033076C" w:rsidP="007C3324">
      <w:pPr>
        <w:pStyle w:val="Nagwek"/>
        <w:tabs>
          <w:tab w:val="clear" w:pos="4536"/>
        </w:tabs>
        <w:rPr>
          <w:b/>
          <w:bCs/>
        </w:rPr>
      </w:pPr>
      <w:r>
        <w:rPr>
          <w:b/>
          <w:bCs/>
        </w:rPr>
        <w:t xml:space="preserve">Pismo: </w:t>
      </w:r>
      <w:r w:rsidR="007C3324">
        <w:rPr>
          <w:b/>
          <w:bCs/>
        </w:rPr>
        <w:t>RK-</w:t>
      </w:r>
      <w:r w:rsidR="00C169E5">
        <w:rPr>
          <w:b/>
          <w:bCs/>
        </w:rPr>
        <w:t>198/14</w:t>
      </w:r>
    </w:p>
    <w:p w:rsidR="0033076C" w:rsidRDefault="00B07659" w:rsidP="007C3324">
      <w:pPr>
        <w:pStyle w:val="Nagwek"/>
        <w:tabs>
          <w:tab w:val="clear" w:pos="4536"/>
        </w:tabs>
        <w:rPr>
          <w:b/>
        </w:rPr>
      </w:pPr>
      <w:r w:rsidRPr="00B07659">
        <w:rPr>
          <w:b/>
          <w:bCs/>
        </w:rPr>
        <w:t>ZP/D-03/A/14/3</w:t>
      </w:r>
      <w:r w:rsidR="0033076C">
        <w:tab/>
        <w:t xml:space="preserve"> </w:t>
      </w:r>
      <w:r w:rsidRPr="00B07659">
        <w:t>Częstochowa</w:t>
      </w:r>
      <w:r w:rsidR="0033076C">
        <w:t xml:space="preserve"> dnia: </w:t>
      </w:r>
      <w:r w:rsidRPr="00B07659">
        <w:t>2014-03-04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 w:rsidP="007C3324">
      <w:pPr>
        <w:spacing w:before="120" w:after="120"/>
        <w:jc w:val="both"/>
        <w:rPr>
          <w:b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B07659" w:rsidRPr="00B07659">
        <w:t>(</w:t>
      </w:r>
      <w:proofErr w:type="spellStart"/>
      <w:r w:rsidR="00B07659" w:rsidRPr="00B07659">
        <w:t>t.j</w:t>
      </w:r>
      <w:proofErr w:type="spellEnd"/>
      <w:r w:rsidR="00B07659" w:rsidRPr="00B07659">
        <w:t xml:space="preserve">. Dz. U. z 2013 r. poz. 907, z </w:t>
      </w:r>
      <w:proofErr w:type="spellStart"/>
      <w:r w:rsidR="00B07659" w:rsidRPr="00B07659">
        <w:t>późn</w:t>
      </w:r>
      <w:proofErr w:type="spellEnd"/>
      <w:r w:rsidR="00B07659" w:rsidRPr="00B07659">
        <w:t>. zm.)</w:t>
      </w:r>
      <w:r>
        <w:t xml:space="preserve"> </w:t>
      </w:r>
      <w:r>
        <w:rPr>
          <w:bCs/>
        </w:rPr>
        <w:t xml:space="preserve">w trybie </w:t>
      </w:r>
      <w:r w:rsidR="00B07659" w:rsidRPr="00B0765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  <w:r w:rsidR="007C3324">
        <w:rPr>
          <w:bCs/>
        </w:rPr>
        <w:t xml:space="preserve"> </w:t>
      </w:r>
      <w:r w:rsidR="00B07659" w:rsidRPr="00B07659">
        <w:rPr>
          <w:b/>
        </w:rPr>
        <w:t xml:space="preserve">Dostawa analizatora gazu dla projektu pt.: Technologia uprawy </w:t>
      </w:r>
      <w:proofErr w:type="spellStart"/>
      <w:r w:rsidR="00B07659" w:rsidRPr="00B07659">
        <w:rPr>
          <w:b/>
        </w:rPr>
        <w:t>mikroglonów</w:t>
      </w:r>
      <w:proofErr w:type="spellEnd"/>
      <w:r w:rsidR="00B07659" w:rsidRPr="00B07659">
        <w:rPr>
          <w:b/>
        </w:rPr>
        <w:t xml:space="preserve"> w bioreaktorach zamkniętych z  recyklingiem CO2 i innych odpadów z </w:t>
      </w:r>
      <w:proofErr w:type="spellStart"/>
      <w:r w:rsidR="00B07659" w:rsidRPr="00B07659">
        <w:rPr>
          <w:b/>
        </w:rPr>
        <w:t>biogazowni</w:t>
      </w:r>
      <w:proofErr w:type="spellEnd"/>
      <w:r w:rsidR="00B07659" w:rsidRPr="00B07659">
        <w:rPr>
          <w:b/>
        </w:rPr>
        <w:t>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07659" w:rsidTr="00682F19">
        <w:trPr>
          <w:cantSplit/>
        </w:trPr>
        <w:tc>
          <w:tcPr>
            <w:tcW w:w="9210" w:type="dxa"/>
          </w:tcPr>
          <w:p w:rsidR="00B07659" w:rsidRDefault="00B07659" w:rsidP="00682F19">
            <w:pPr>
              <w:spacing w:line="360" w:lineRule="auto"/>
              <w:ind w:firstLine="284"/>
              <w:jc w:val="both"/>
              <w:rPr>
                <w:b/>
              </w:rPr>
            </w:pPr>
            <w:r w:rsidRPr="00B07659">
              <w:rPr>
                <w:b/>
              </w:rPr>
              <w:t>NANOSENS Sp. z o.o.</w:t>
            </w:r>
          </w:p>
          <w:p w:rsidR="00B07659" w:rsidRDefault="00B07659" w:rsidP="00682F19">
            <w:pPr>
              <w:spacing w:line="360" w:lineRule="auto"/>
              <w:ind w:firstLine="284"/>
              <w:jc w:val="both"/>
              <w:rPr>
                <w:b/>
              </w:rPr>
            </w:pPr>
            <w:r w:rsidRPr="00B07659">
              <w:rPr>
                <w:b/>
              </w:rPr>
              <w:t>Sowia</w:t>
            </w:r>
            <w:r>
              <w:rPr>
                <w:b/>
              </w:rPr>
              <w:t xml:space="preserve"> </w:t>
            </w:r>
            <w:r w:rsidRPr="00B07659">
              <w:rPr>
                <w:b/>
              </w:rPr>
              <w:t>15</w:t>
            </w:r>
            <w:r w:rsidR="007C3324">
              <w:rPr>
                <w:b/>
              </w:rPr>
              <w:t xml:space="preserve">, </w:t>
            </w:r>
            <w:r w:rsidRPr="00B07659">
              <w:rPr>
                <w:b/>
              </w:rPr>
              <w:t>62-080</w:t>
            </w:r>
            <w:r>
              <w:rPr>
                <w:b/>
              </w:rPr>
              <w:t xml:space="preserve"> </w:t>
            </w:r>
            <w:r w:rsidRPr="00B07659">
              <w:rPr>
                <w:b/>
              </w:rPr>
              <w:t>Tarnowo Podgórne</w:t>
            </w:r>
          </w:p>
          <w:p w:rsidR="00B07659" w:rsidRDefault="00B07659" w:rsidP="00682F19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="0058058E">
              <w:t xml:space="preserve">brutto: </w:t>
            </w:r>
            <w:r w:rsidRPr="00B07659">
              <w:rPr>
                <w:b/>
              </w:rPr>
              <w:t>14 760.00 zł</w:t>
            </w:r>
          </w:p>
          <w:p w:rsidR="00B07659" w:rsidRDefault="00B07659" w:rsidP="00682F1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07659" w:rsidRPr="00B07659" w:rsidRDefault="0058058E" w:rsidP="00682F19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 w:rsidRPr="0058058E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0765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07659" w:rsidRPr="005811DF" w:rsidTr="00682F19">
        <w:tc>
          <w:tcPr>
            <w:tcW w:w="54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NANOSENS Sp. z o.o.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Sowia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62-080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Tarnowo Podgórne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07659" w:rsidRPr="005811DF" w:rsidTr="00682F19">
        <w:tc>
          <w:tcPr>
            <w:tcW w:w="54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OMC ENVAG Sp. z o. o.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Iwonicka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02-924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 xml:space="preserve">  63,16</w:t>
            </w: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 xml:space="preserve">  63,16</w:t>
            </w:r>
          </w:p>
        </w:tc>
      </w:tr>
      <w:tr w:rsidR="00B07659" w:rsidRPr="005811DF" w:rsidTr="00682F19">
        <w:tc>
          <w:tcPr>
            <w:tcW w:w="54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ELJACK- Electronics Jacek </w:t>
            </w:r>
            <w:proofErr w:type="spellStart"/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Duracz</w:t>
            </w:r>
            <w:proofErr w:type="spellEnd"/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Marta </w:t>
            </w:r>
            <w:proofErr w:type="spellStart"/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Duracz</w:t>
            </w:r>
            <w:proofErr w:type="spellEnd"/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Spółka Cywilna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Dolna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95-100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Zgierz</w:t>
            </w:r>
          </w:p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0765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 xml:space="preserve">  48,19</w:t>
            </w: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07659" w:rsidRPr="005811DF" w:rsidRDefault="00B07659" w:rsidP="00682F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659">
              <w:rPr>
                <w:rFonts w:ascii="Times New Roman" w:hAnsi="Times New Roman" w:cs="Times New Roman"/>
                <w:sz w:val="18"/>
                <w:szCs w:val="18"/>
              </w:rPr>
              <w:t xml:space="preserve">  48,19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B07659" w:rsidTr="00682F19">
        <w:tc>
          <w:tcPr>
            <w:tcW w:w="941" w:type="dxa"/>
            <w:vAlign w:val="center"/>
          </w:tcPr>
          <w:p w:rsidR="00B07659" w:rsidRDefault="00B07659" w:rsidP="00682F19">
            <w:r w:rsidRPr="00B07659">
              <w:t>1</w:t>
            </w:r>
          </w:p>
        </w:tc>
        <w:tc>
          <w:tcPr>
            <w:tcW w:w="2796" w:type="dxa"/>
            <w:vAlign w:val="center"/>
          </w:tcPr>
          <w:p w:rsidR="00B07659" w:rsidRDefault="00B07659" w:rsidP="00682F19">
            <w:r w:rsidRPr="00B07659">
              <w:t>3</w:t>
            </w:r>
          </w:p>
          <w:p w:rsidR="00B07659" w:rsidRDefault="00B07659" w:rsidP="00682F19">
            <w:r w:rsidRPr="00B07659">
              <w:t>SILVERCO Arkadiusz Kwiatkowski</w:t>
            </w:r>
          </w:p>
          <w:p w:rsidR="00B07659" w:rsidRDefault="00B07659" w:rsidP="00682F19">
            <w:r w:rsidRPr="00B07659">
              <w:t>Hetmana Stefana Czarnieckiego</w:t>
            </w:r>
            <w:r>
              <w:t xml:space="preserve"> </w:t>
            </w:r>
            <w:r w:rsidRPr="00B07659">
              <w:t>16</w:t>
            </w:r>
            <w:r>
              <w:t xml:space="preserve"> </w:t>
            </w:r>
            <w:r w:rsidRPr="00B07659">
              <w:t>/7</w:t>
            </w:r>
          </w:p>
          <w:p w:rsidR="00B07659" w:rsidRDefault="00B07659" w:rsidP="00682F19">
            <w:r w:rsidRPr="00B07659">
              <w:t>47-400</w:t>
            </w:r>
            <w:r>
              <w:t xml:space="preserve"> </w:t>
            </w:r>
            <w:r w:rsidRPr="00B07659">
              <w:t>Racibórz</w:t>
            </w:r>
          </w:p>
        </w:tc>
        <w:tc>
          <w:tcPr>
            <w:tcW w:w="5488" w:type="dxa"/>
            <w:vAlign w:val="center"/>
          </w:tcPr>
          <w:p w:rsidR="00B07659" w:rsidRDefault="0058058E" w:rsidP="00682F19">
            <w:r>
              <w:t>Zamawiający na podstawie a</w:t>
            </w:r>
            <w:r w:rsidR="00B07659" w:rsidRPr="00B07659">
              <w:t>rt. 89. ust.1 pkt 2</w:t>
            </w:r>
            <w:r>
              <w:t xml:space="preserve"> odrzuca ofertę, gdyż jej treść nie odpowiada treści specyfikacji istotnych warunków zamówienia.</w:t>
            </w:r>
          </w:p>
          <w:p w:rsidR="00B07659" w:rsidRDefault="007C3324" w:rsidP="007C3324">
            <w:pPr>
              <w:jc w:val="both"/>
            </w:pPr>
            <w:r>
              <w:t xml:space="preserve">Uzasadnienie: </w:t>
            </w:r>
            <w:r w:rsidR="0058058E">
              <w:t xml:space="preserve">Zamawiający pismem z dnia 25/02/2013r. wezwał </w:t>
            </w:r>
            <w:r>
              <w:t>W</w:t>
            </w:r>
            <w:r w:rsidR="0058058E">
              <w:t>ykonawcę do uzupełnienia dokumentu tj. specyfikacji technicznej ponieważ ta została złożona w j. angielskim bez tłumaczenia (</w:t>
            </w:r>
            <w:r w:rsidR="0058058E" w:rsidRPr="0058058E">
              <w:t>zgodnie z punktem 7.8. SIWZ dokumenty sporządzone w języku obcym są składane wraz z tłumaczeniem na język polski</w:t>
            </w:r>
            <w:r w:rsidR="0058058E">
              <w:t>).</w:t>
            </w:r>
            <w:r>
              <w:t xml:space="preserve"> W odpowiedzi na wezwanie Wykonawca w wyznaczonym terminie nie złożył wymaganego dokumentu.</w:t>
            </w:r>
          </w:p>
        </w:tc>
      </w:tr>
    </w:tbl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07659">
        <w:t xml:space="preserve"> </w:t>
      </w:r>
      <w:r w:rsidR="00B07659" w:rsidRPr="0012155B">
        <w:t xml:space="preserve">nie krótszym niż </w:t>
      </w:r>
      <w:r w:rsidR="007C3324">
        <w:t>5</w:t>
      </w:r>
      <w:r w:rsidR="00B07659" w:rsidRPr="0012155B">
        <w:t xml:space="preserve"> dni od dnia przesłania niniejszego zawiadomienia o wyborze najkorzystniejszej oferty</w:t>
      </w:r>
      <w:r w:rsidR="00B07659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58058E" w:rsidRDefault="0058058E" w:rsidP="0058058E">
      <w:pPr>
        <w:spacing w:line="360" w:lineRule="auto"/>
        <w:jc w:val="both"/>
        <w:rPr>
          <w:bCs/>
        </w:rPr>
      </w:pPr>
      <w:r>
        <w:rPr>
          <w:bCs/>
        </w:rPr>
        <w:t xml:space="preserve">Umowa w przedmiotowej sprawie zostanie podpisana w siedzibie Zamawiającego w dniu </w:t>
      </w:r>
      <w:r w:rsidR="007C3324">
        <w:rPr>
          <w:b/>
          <w:bCs/>
        </w:rPr>
        <w:t>11</w:t>
      </w:r>
      <w:r>
        <w:rPr>
          <w:b/>
          <w:bCs/>
        </w:rPr>
        <w:t>.03.2014r</w:t>
      </w:r>
      <w:r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C3324" w:rsidRDefault="007C3324" w:rsidP="007C3324">
      <w:pPr>
        <w:spacing w:line="360" w:lineRule="auto"/>
        <w:ind w:firstLine="540"/>
        <w:jc w:val="right"/>
        <w:rPr>
          <w:bCs/>
        </w:rPr>
      </w:pPr>
      <w:r>
        <w:rPr>
          <w:bCs/>
        </w:rPr>
        <w:t>PROREKTOR ds. NAUKI</w:t>
      </w:r>
    </w:p>
    <w:p w:rsidR="00AD5B8D" w:rsidRDefault="007C3324" w:rsidP="007C332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bCs/>
        </w:rPr>
        <w:t>prof. dr hab. inż. Zygmunt Nitkiewicz</w:t>
      </w:r>
    </w:p>
    <w:sectPr w:rsidR="00AD5B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6BB" w:rsidRDefault="009F16BB">
      <w:r>
        <w:separator/>
      </w:r>
    </w:p>
  </w:endnote>
  <w:endnote w:type="continuationSeparator" w:id="0">
    <w:p w:rsidR="009F16BB" w:rsidRDefault="009F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659" w:rsidRDefault="00B076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659" w:rsidRDefault="00B076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6BB" w:rsidRDefault="009F16BB">
      <w:r>
        <w:separator/>
      </w:r>
    </w:p>
  </w:footnote>
  <w:footnote w:type="continuationSeparator" w:id="0">
    <w:p w:rsidR="009F16BB" w:rsidRDefault="009F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659" w:rsidRDefault="00B076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659" w:rsidRDefault="00AF2929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659" w:rsidRDefault="00B07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959"/>
    <w:rsid w:val="00034F15"/>
    <w:rsid w:val="00095FA1"/>
    <w:rsid w:val="000B6515"/>
    <w:rsid w:val="000D1E6C"/>
    <w:rsid w:val="000D6259"/>
    <w:rsid w:val="00191F96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058E"/>
    <w:rsid w:val="005811DF"/>
    <w:rsid w:val="00596F83"/>
    <w:rsid w:val="0060301B"/>
    <w:rsid w:val="00654E82"/>
    <w:rsid w:val="0068637A"/>
    <w:rsid w:val="006B7962"/>
    <w:rsid w:val="006F0507"/>
    <w:rsid w:val="007C3324"/>
    <w:rsid w:val="007E5104"/>
    <w:rsid w:val="007E7D8F"/>
    <w:rsid w:val="00802201"/>
    <w:rsid w:val="008113FF"/>
    <w:rsid w:val="008569BA"/>
    <w:rsid w:val="00884884"/>
    <w:rsid w:val="008C0372"/>
    <w:rsid w:val="00917FEB"/>
    <w:rsid w:val="00953D9A"/>
    <w:rsid w:val="009F16BB"/>
    <w:rsid w:val="00AD5B8D"/>
    <w:rsid w:val="00AE6513"/>
    <w:rsid w:val="00AF2929"/>
    <w:rsid w:val="00B07659"/>
    <w:rsid w:val="00B37924"/>
    <w:rsid w:val="00BA1245"/>
    <w:rsid w:val="00C169E5"/>
    <w:rsid w:val="00C27959"/>
    <w:rsid w:val="00CD444E"/>
    <w:rsid w:val="00D05A79"/>
    <w:rsid w:val="00D0786F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191F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1F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191F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1F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1FA3F-D300-44DF-AE68-CBFB35C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2014-03-04T10:16:00Z</cp:lastPrinted>
  <dcterms:created xsi:type="dcterms:W3CDTF">2014-03-05T13:05:00Z</dcterms:created>
  <dcterms:modified xsi:type="dcterms:W3CDTF">2014-03-05T13:05:00Z</dcterms:modified>
</cp:coreProperties>
</file>