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CA0160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FA05A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FA05A5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FA05A5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FA05A5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FA05A5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FA05A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FA05A5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FA05A5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FA05A5" w:rsidRPr="00FA05A5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FA05A5" w:rsidRPr="00FA05A5">
        <w:rPr>
          <w:rFonts w:ascii="Tahoma" w:hAnsi="Tahoma" w:cs="Tahoma"/>
          <w:b/>
          <w:sz w:val="18"/>
          <w:szCs w:val="18"/>
        </w:rPr>
        <w:t>Dostawa wytrząsarki laboratoryjnej i destylatora elektrycznego dla Katedry Chemii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FA05A5" w:rsidRPr="00FA05A5">
        <w:rPr>
          <w:rFonts w:ascii="Tahoma" w:hAnsi="Tahoma" w:cs="Tahoma"/>
          <w:b/>
          <w:sz w:val="18"/>
          <w:szCs w:val="18"/>
        </w:rPr>
        <w:t>ZP/D-18/A/14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FA05A5" w:rsidRPr="00036A09" w:rsidTr="00F86701">
        <w:tc>
          <w:tcPr>
            <w:tcW w:w="1134" w:type="dxa"/>
          </w:tcPr>
          <w:p w:rsidR="00FA05A5" w:rsidRPr="00036A09" w:rsidRDefault="00FA05A5" w:rsidP="00F8670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A05A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A05A5">
              <w:rPr>
                <w:rFonts w:ascii="Tahoma" w:hAnsi="Tahoma" w:cs="Tahoma"/>
                <w:sz w:val="18"/>
                <w:szCs w:val="18"/>
              </w:rPr>
              <w:t>Dostawa wytrząsarki laboratoryjnej</w:t>
            </w:r>
          </w:p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A05A5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CA0160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CA0160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FA05A5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005ED4" w:rsidRPr="00005ED4" w:rsidRDefault="00005ED4" w:rsidP="00005ED4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 w:rsidRPr="00005ED4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005ED4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005ED4" w:rsidRPr="00036A09" w:rsidRDefault="00005ED4" w:rsidP="00005ED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05ED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005ED4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FA05A5" w:rsidRPr="00036A09" w:rsidTr="00F86701">
        <w:tc>
          <w:tcPr>
            <w:tcW w:w="1134" w:type="dxa"/>
          </w:tcPr>
          <w:p w:rsidR="00FA05A5" w:rsidRPr="00036A09" w:rsidRDefault="00FA05A5" w:rsidP="00F8670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A05A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A05A5">
              <w:rPr>
                <w:rFonts w:ascii="Tahoma" w:hAnsi="Tahoma" w:cs="Tahoma"/>
                <w:sz w:val="18"/>
                <w:szCs w:val="18"/>
              </w:rPr>
              <w:t>Dostawa destylatora elektrycznego</w:t>
            </w:r>
          </w:p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A05A5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CA0160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CA0160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FA05A5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005ED4" w:rsidRPr="00005ED4" w:rsidRDefault="00005ED4" w:rsidP="00005ED4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 w:rsidRPr="00005ED4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005ED4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005ED4" w:rsidRPr="00036A09" w:rsidRDefault="00005ED4" w:rsidP="00005ED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05ED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005ED4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CA0160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FA05A5" w:rsidRPr="00036A09" w:rsidTr="00F86701">
        <w:trPr>
          <w:jc w:val="center"/>
        </w:trPr>
        <w:tc>
          <w:tcPr>
            <w:tcW w:w="1134" w:type="dxa"/>
          </w:tcPr>
          <w:p w:rsidR="00FA05A5" w:rsidRPr="00036A09" w:rsidRDefault="00FA05A5" w:rsidP="00F8670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A05A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A05A5" w:rsidRPr="00036A09" w:rsidTr="00F86701">
        <w:trPr>
          <w:jc w:val="center"/>
        </w:trPr>
        <w:tc>
          <w:tcPr>
            <w:tcW w:w="1134" w:type="dxa"/>
          </w:tcPr>
          <w:p w:rsidR="00FA05A5" w:rsidRPr="00036A09" w:rsidRDefault="00FA05A5" w:rsidP="00F8670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A05A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FA05A5" w:rsidRPr="00036A09" w:rsidRDefault="00FA05A5" w:rsidP="00F8670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3510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A95" w:rsidRDefault="00D03A95">
      <w:r>
        <w:separator/>
      </w:r>
    </w:p>
  </w:endnote>
  <w:endnote w:type="continuationSeparator" w:id="0">
    <w:p w:rsidR="00D03A95" w:rsidRDefault="00D03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5A5" w:rsidRDefault="00FA05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35101C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005ED4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5A5" w:rsidRDefault="00FA05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A95" w:rsidRDefault="00D03A95">
      <w:r>
        <w:separator/>
      </w:r>
    </w:p>
  </w:footnote>
  <w:footnote w:type="continuationSeparator" w:id="0">
    <w:p w:rsidR="00D03A95" w:rsidRDefault="00D03A95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5A5" w:rsidRDefault="00FA05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5A5" w:rsidRDefault="00FA05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5A5" w:rsidRDefault="00FA05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05A5"/>
    <w:rsid w:val="00005ED4"/>
    <w:rsid w:val="00036A09"/>
    <w:rsid w:val="000F18FA"/>
    <w:rsid w:val="00301A06"/>
    <w:rsid w:val="00306360"/>
    <w:rsid w:val="0035101C"/>
    <w:rsid w:val="00354AC4"/>
    <w:rsid w:val="004569FD"/>
    <w:rsid w:val="00475250"/>
    <w:rsid w:val="00637863"/>
    <w:rsid w:val="006703E0"/>
    <w:rsid w:val="00703495"/>
    <w:rsid w:val="00733F44"/>
    <w:rsid w:val="00974624"/>
    <w:rsid w:val="00B21345"/>
    <w:rsid w:val="00C32A65"/>
    <w:rsid w:val="00C33979"/>
    <w:rsid w:val="00C57DDD"/>
    <w:rsid w:val="00C916FC"/>
    <w:rsid w:val="00CA0160"/>
    <w:rsid w:val="00D03A95"/>
    <w:rsid w:val="00E54E5A"/>
    <w:rsid w:val="00EB3C67"/>
    <w:rsid w:val="00F46EEC"/>
    <w:rsid w:val="00F52B87"/>
    <w:rsid w:val="00FA0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10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5101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35101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35101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35101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35101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35101C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35101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35101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35101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35101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35101C"/>
  </w:style>
  <w:style w:type="paragraph" w:styleId="Stopka">
    <w:name w:val="footer"/>
    <w:basedOn w:val="Normalny"/>
    <w:rsid w:val="0035101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5101C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35101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005ED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E733D-529B-4A00-8C5E-B8345C184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2014-03-04T09:14:00Z</cp:lastPrinted>
  <dcterms:created xsi:type="dcterms:W3CDTF">2014-03-04T09:14:00Z</dcterms:created>
  <dcterms:modified xsi:type="dcterms:W3CDTF">2014-03-04T09:14:00Z</dcterms:modified>
</cp:coreProperties>
</file>