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D02" w:rsidRDefault="001C2D02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</w:p>
    <w:p w:rsidR="007A28B5" w:rsidRPr="001C2D02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1C2D02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1C2D02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1C2D02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1C2D02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1C2D02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1C2D02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1C2D02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1C2D02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1C2D02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1C2D02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1C2D02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1C2D02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1C2D02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Pr="001C2D02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1C2D02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291D72" w:rsidRPr="001C2D02">
        <w:rPr>
          <w:rFonts w:ascii="Tahoma" w:hAnsi="Tahoma" w:cs="Tahoma"/>
          <w:bCs/>
          <w:sz w:val="16"/>
          <w:szCs w:val="16"/>
        </w:rPr>
        <w:t>Dostawa narzędzi do lin</w:t>
      </w:r>
      <w:r w:rsidR="00CB1B50">
        <w:rPr>
          <w:rFonts w:ascii="Tahoma" w:hAnsi="Tahoma" w:cs="Tahoma"/>
          <w:bCs/>
          <w:sz w:val="16"/>
          <w:szCs w:val="16"/>
        </w:rPr>
        <w:t>i</w:t>
      </w:r>
      <w:bookmarkStart w:id="0" w:name="_GoBack"/>
      <w:bookmarkEnd w:id="0"/>
      <w:r w:rsidR="00291D72" w:rsidRPr="001C2D02">
        <w:rPr>
          <w:rFonts w:ascii="Tahoma" w:hAnsi="Tahoma" w:cs="Tahoma"/>
          <w:bCs/>
          <w:sz w:val="16"/>
          <w:szCs w:val="16"/>
        </w:rPr>
        <w:t>owego zgrzewania tarciowego z mieszaniem do stóp aluminium - 2 szt. dla Wydziału Budownictwa Politechniki Częstochowskiej w ramach projektu : Zaawansowane techniki  wytwarzania elementów struktury płatowca przy wykorzystaniu innowacyjnej technologii FSW.</w:t>
      </w:r>
      <w:r w:rsidRPr="001C2D02">
        <w:rPr>
          <w:rFonts w:ascii="Tahoma" w:hAnsi="Tahoma" w:cs="Tahoma"/>
          <w:bCs/>
          <w:sz w:val="16"/>
          <w:szCs w:val="16"/>
        </w:rPr>
        <w:t xml:space="preserve"> </w:t>
      </w:r>
      <w:r w:rsidRPr="001C2D02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291D72" w:rsidRPr="001C2D02">
        <w:rPr>
          <w:rFonts w:ascii="Tahoma" w:hAnsi="Tahoma" w:cs="Tahoma"/>
          <w:bCs/>
          <w:sz w:val="16"/>
          <w:szCs w:val="16"/>
        </w:rPr>
        <w:t>ZP/D-15/A/14</w:t>
      </w:r>
      <w:r w:rsidRPr="001C2D02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1C2D02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291D72" w:rsidRPr="001C2D02" w:rsidTr="00DD04E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91D72" w:rsidRPr="001C2D02" w:rsidRDefault="00291D72" w:rsidP="00DD04ED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C2D02">
              <w:rPr>
                <w:rFonts w:ascii="Tahoma" w:hAnsi="Tahoma" w:cs="Tahoma"/>
                <w:sz w:val="16"/>
                <w:szCs w:val="16"/>
              </w:rPr>
              <w:t>Dostawa narzędzi do linowego zgrzewania tarciowego z mieszaniem do stóp aluminium - 2 szt. dla Wydziału Budownictwa Politechniki Częstochowskiej w ramach projektu : Zaawansowane techniki  wytwarzania elementów struktury płatowca przy wykorzystaniu innowacyjnej technologii FSW.</w:t>
            </w:r>
          </w:p>
          <w:p w:rsidR="00291D72" w:rsidRPr="001C2D02" w:rsidRDefault="00291D72" w:rsidP="00DD04E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1C2D02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291D72" w:rsidRPr="001C2D02" w:rsidRDefault="00291D72" w:rsidP="00DD04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C2D02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1C2D02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291D72" w:rsidRPr="001C2D02" w:rsidRDefault="00291D72" w:rsidP="00DD04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C2D02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91D72" w:rsidRPr="001C2D02" w:rsidRDefault="00291D72" w:rsidP="00DD04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C2D02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1C2D02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291D72" w:rsidRPr="001C2D02" w:rsidRDefault="00291D72" w:rsidP="00DD04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C2D02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91D72" w:rsidRPr="001C2D02" w:rsidRDefault="00291D72" w:rsidP="00DD04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C2D02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291D72" w:rsidRPr="001C2D02" w:rsidRDefault="00291D72" w:rsidP="00DD04E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C2D02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1C2D02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91D72" w:rsidRPr="001C2D02" w:rsidRDefault="00291D72" w:rsidP="00DD04E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C2D02">
              <w:rPr>
                <w:rFonts w:ascii="Tahoma" w:hAnsi="Tahoma" w:cs="Tahoma"/>
                <w:b w:val="0"/>
                <w:sz w:val="16"/>
                <w:szCs w:val="16"/>
              </w:rPr>
              <w:t>Marka, model, typ zaoferowanego sprzętu: ..............................................................................</w:t>
            </w:r>
          </w:p>
          <w:p w:rsidR="00291D72" w:rsidRPr="001C2D02" w:rsidRDefault="00291D72" w:rsidP="00DD04E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C2D02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1C2D02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91D72" w:rsidRPr="001C2D02" w:rsidRDefault="00291D72" w:rsidP="00DD04E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C2D0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1C2D0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291D72" w:rsidRPr="001C2D02" w:rsidRDefault="00291D72" w:rsidP="00DD04E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C2D02">
              <w:rPr>
                <w:rFonts w:ascii="Tahoma" w:hAnsi="Tahoma" w:cs="Tahoma"/>
                <w:sz w:val="16"/>
                <w:szCs w:val="16"/>
              </w:rPr>
              <w:t>Oferta w ramach niniejszego zadania została zabezpieczona wadium w wysokości 250.00 zł. Wniesionym w formie …………..</w:t>
            </w:r>
          </w:p>
        </w:tc>
      </w:tr>
    </w:tbl>
    <w:p w:rsidR="007A28B5" w:rsidRPr="001C2D02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1C2D02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1C2D02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1C2D02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pacing w:val="-1"/>
          <w:sz w:val="16"/>
          <w:szCs w:val="16"/>
        </w:rPr>
        <w:t>1.</w:t>
      </w:r>
      <w:r w:rsidRPr="001C2D02">
        <w:rPr>
          <w:rFonts w:ascii="Tahoma" w:hAnsi="Tahoma" w:cs="Tahoma"/>
          <w:spacing w:val="-1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1C2D02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1C2D02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1C2D02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uważamy się za związanyc</w:t>
      </w:r>
      <w:r w:rsidR="001C2D02" w:rsidRPr="001C2D02">
        <w:rPr>
          <w:rFonts w:ascii="Tahoma" w:hAnsi="Tahoma" w:cs="Tahoma"/>
          <w:sz w:val="16"/>
          <w:szCs w:val="16"/>
        </w:rPr>
        <w:t>h niniejszą ofertą przez okres 3</w:t>
      </w:r>
      <w:r w:rsidRPr="001C2D02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1C2D02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1C2D02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1C2D02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1C2D02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1C2D02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1C2D02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1C2D02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1C2D02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1C2D02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1C2D02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1C2D02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1C2D02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1C2D02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1C2D02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1C2D02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1C2D02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</w:r>
      <w:r w:rsidRPr="001C2D02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1C2D02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81B" w:rsidRDefault="005B781B">
      <w:r>
        <w:separator/>
      </w:r>
    </w:p>
  </w:endnote>
  <w:endnote w:type="continuationSeparator" w:id="0">
    <w:p w:rsidR="005B781B" w:rsidRDefault="005B7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B1B5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B1B50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B1B5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1C2D02" w:rsidTr="00DD04ED">
      <w:tc>
        <w:tcPr>
          <w:tcW w:w="4889" w:type="dxa"/>
        </w:tcPr>
        <w:p w:rsidR="001C2D02" w:rsidRPr="00FB0415" w:rsidRDefault="001C2D02" w:rsidP="00DD04ED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1C2D02" w:rsidRPr="00FB0415" w:rsidRDefault="001C2D02" w:rsidP="00DD04ED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1C2D02" w:rsidRPr="00FB0415" w:rsidRDefault="001C2D02" w:rsidP="00DD04ED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1C2D02" w:rsidRDefault="00CB1B50" w:rsidP="00DD04ED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="001C2D02"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1C2D02" w:rsidRPr="00FB0415" w:rsidRDefault="001C2D02" w:rsidP="00DD04ED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1C2D02" w:rsidRPr="00FB0415" w:rsidRDefault="001C2D02" w:rsidP="00DD04ED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1C2D02" w:rsidRPr="00FB0415" w:rsidRDefault="001C2D02" w:rsidP="00DD04ED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1C2D02" w:rsidRPr="00FB0415" w:rsidRDefault="001C2D02" w:rsidP="00DD04ED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1C2D02" w:rsidRDefault="00CB1B50" w:rsidP="00DD04ED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="001C2D02"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4B1512" w:rsidRDefault="00CB1B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B1B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81B" w:rsidRDefault="005B781B">
      <w:r>
        <w:separator/>
      </w:r>
    </w:p>
  </w:footnote>
  <w:footnote w:type="continuationSeparator" w:id="0">
    <w:p w:rsidR="005B781B" w:rsidRDefault="005B78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B1B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D02" w:rsidRDefault="001C2D02" w:rsidP="001C2D02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CE2310">
      <w:rPr>
        <w:noProof/>
      </w:rPr>
      <w:drawing>
        <wp:inline distT="0" distB="0" distL="0" distR="0" wp14:anchorId="422FF532" wp14:editId="44DE4F56">
          <wp:extent cx="1430655" cy="6375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1F967DB8" wp14:editId="6B61CFC3">
          <wp:extent cx="548005" cy="647700"/>
          <wp:effectExtent l="0" t="0" r="4445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00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 w:rsidRPr="00452C0A">
      <w:rPr>
        <w:b/>
        <w:noProof/>
        <w:color w:val="C00000"/>
      </w:rPr>
      <w:drawing>
        <wp:inline distT="0" distB="0" distL="0" distR="0" wp14:anchorId="226C5677" wp14:editId="313DD8FD">
          <wp:extent cx="924560" cy="561340"/>
          <wp:effectExtent l="0" t="0" r="8890" b="0"/>
          <wp:docPr id="3" name="Obraz 3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2D02" w:rsidRDefault="001C2D02" w:rsidP="001C2D02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1C2D02" w:rsidRDefault="001C2D02" w:rsidP="001C2D02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4B1512" w:rsidRPr="00EE5D84" w:rsidRDefault="00CB1B50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B1B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81B"/>
    <w:rsid w:val="001C2D02"/>
    <w:rsid w:val="00291D72"/>
    <w:rsid w:val="005B781B"/>
    <w:rsid w:val="007A28B5"/>
    <w:rsid w:val="00CB1B50"/>
    <w:rsid w:val="00E02776"/>
    <w:rsid w:val="00E0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C2D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2D02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1C2D02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1C2D02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516</Words>
  <Characters>3099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2014-02-25T09:25:00Z</cp:lastPrinted>
  <dcterms:created xsi:type="dcterms:W3CDTF">2014-02-26T09:05:00Z</dcterms:created>
  <dcterms:modified xsi:type="dcterms:W3CDTF">2014-02-26T09:05:00Z</dcterms:modified>
</cp:coreProperties>
</file>