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E1C74" w:rsidRPr="00DE1C74">
        <w:rPr>
          <w:b/>
          <w:i w:val="0"/>
        </w:rPr>
        <w:t>1</w:t>
      </w:r>
    </w:p>
    <w:p w:rsidR="006F646A" w:rsidRDefault="00A321D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E1C74" w:rsidRPr="00DE1C7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E1C74" w:rsidRPr="00DE1C74">
        <w:rPr>
          <w:b/>
        </w:rPr>
        <w:t>Dostawa narzędzi do lin</w:t>
      </w:r>
      <w:r w:rsidR="00A321D7">
        <w:rPr>
          <w:b/>
        </w:rPr>
        <w:t>i</w:t>
      </w:r>
      <w:bookmarkStart w:id="0" w:name="_GoBack"/>
      <w:bookmarkEnd w:id="0"/>
      <w:r w:rsidR="00DE1C74" w:rsidRPr="00DE1C74">
        <w:rPr>
          <w:b/>
        </w:rPr>
        <w:t>owego zgrzewania tarciowego z mieszaniem do stóp aluminium - 2 szt. dla Wydziału Budownictwa Politechniki Częstochowskiej w ramach projektu : Zaawansowane techniki  wytwarzania elementów struktury płatowca przy wykorzystaniu innowacyjnej technologii FSW.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460" w:rsidRDefault="00320460">
      <w:r>
        <w:separator/>
      </w:r>
    </w:p>
  </w:endnote>
  <w:endnote w:type="continuationSeparator" w:id="0">
    <w:p w:rsidR="00320460" w:rsidRDefault="00320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E94143" w:rsidTr="00D32FD7">
      <w:tc>
        <w:tcPr>
          <w:tcW w:w="4889" w:type="dxa"/>
        </w:tcPr>
        <w:p w:rsidR="00E94143" w:rsidRPr="00FB0415" w:rsidRDefault="00E94143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E94143" w:rsidRPr="00FB0415" w:rsidRDefault="00E94143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E94143" w:rsidRPr="00FB0415" w:rsidRDefault="00E94143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E94143" w:rsidRDefault="00A321D7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E94143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E94143" w:rsidRPr="00FB0415" w:rsidRDefault="00E94143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E94143" w:rsidRPr="00FB0415" w:rsidRDefault="00E94143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E94143" w:rsidRPr="00FB0415" w:rsidRDefault="00E94143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E94143" w:rsidRPr="00FB0415" w:rsidRDefault="00E94143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E94143" w:rsidRDefault="00A321D7" w:rsidP="00D32FD7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E94143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6F646A" w:rsidRDefault="00A321D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;mso-position-horizontal-relative:text;mso-position-vertical-relative:text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21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21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41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460" w:rsidRDefault="00320460">
      <w:r>
        <w:separator/>
      </w:r>
    </w:p>
  </w:footnote>
  <w:footnote w:type="continuationSeparator" w:id="0">
    <w:p w:rsidR="00320460" w:rsidRDefault="00320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C74" w:rsidRDefault="00DE1C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143" w:rsidRDefault="00A321D7" w:rsidP="00E94143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2pt;height:50.25pt;visibility:visible;mso-wrap-style:square">
          <v:imagedata r:id="rId1" o:title=""/>
        </v:shape>
      </w:pict>
    </w:r>
    <w:r w:rsidR="00E94143">
      <w:tab/>
    </w:r>
    <w:r>
      <w:rPr>
        <w:noProof/>
      </w:rPr>
      <w:pict>
        <v:shape id="Obraz 2" o:spid="_x0000_i1026" type="#_x0000_t75" alt="logo PCZ" style="width:43.55pt;height:51.05pt;visibility:visible;mso-wrap-style:square">
          <v:imagedata r:id="rId2" o:title="logo PCZ"/>
        </v:shape>
      </w:pict>
    </w:r>
    <w:r w:rsidR="00E94143">
      <w:t xml:space="preserve"> </w:t>
    </w:r>
    <w:r w:rsidR="00E94143">
      <w:tab/>
    </w:r>
    <w:r>
      <w:rPr>
        <w:b/>
        <w:noProof/>
        <w:color w:val="C00000"/>
      </w:rPr>
      <w:pict>
        <v:shape id="Obraz 3" o:spid="_x0000_i1027" type="#_x0000_t75" alt="logo_ncbir" style="width:72.85pt;height:44.35pt;visibility:visible;mso-wrap-style:square">
          <v:imagedata r:id="rId3" o:title="logo_ncbir"/>
        </v:shape>
      </w:pict>
    </w:r>
  </w:p>
  <w:p w:rsidR="00E94143" w:rsidRDefault="00E94143" w:rsidP="00E94143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E94143" w:rsidRDefault="00E94143" w:rsidP="00E94143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DE1C74" w:rsidRDefault="00DE1C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C74" w:rsidRDefault="00DE1C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460"/>
    <w:rsid w:val="000A5EC4"/>
    <w:rsid w:val="00212828"/>
    <w:rsid w:val="00271E63"/>
    <w:rsid w:val="00280712"/>
    <w:rsid w:val="002A7C88"/>
    <w:rsid w:val="00320460"/>
    <w:rsid w:val="0041536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321D7"/>
    <w:rsid w:val="00B52793"/>
    <w:rsid w:val="00BF2504"/>
    <w:rsid w:val="00C17AA6"/>
    <w:rsid w:val="00CA3550"/>
    <w:rsid w:val="00CB3539"/>
    <w:rsid w:val="00D23A0C"/>
    <w:rsid w:val="00D30B74"/>
    <w:rsid w:val="00DE1C74"/>
    <w:rsid w:val="00E9414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uiPriority w:val="99"/>
    <w:rsid w:val="00E94143"/>
  </w:style>
  <w:style w:type="character" w:customStyle="1" w:styleId="StopkaZnak">
    <w:name w:val="Stopka Znak"/>
    <w:link w:val="Stopka"/>
    <w:uiPriority w:val="99"/>
    <w:rsid w:val="00E94143"/>
  </w:style>
  <w:style w:type="table" w:styleId="Tabela-Siatka">
    <w:name w:val="Table Grid"/>
    <w:basedOn w:val="Standardowy"/>
    <w:uiPriority w:val="59"/>
    <w:rsid w:val="00E94143"/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E94143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E94143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E941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41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2014-02-25T09:18:00Z</cp:lastPrinted>
  <dcterms:created xsi:type="dcterms:W3CDTF">2014-02-26T09:04:00Z</dcterms:created>
  <dcterms:modified xsi:type="dcterms:W3CDTF">2014-02-26T09:04:00Z</dcterms:modified>
</cp:coreProperties>
</file>