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4B3" w:rsidRDefault="00C634B3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</w:p>
    <w:p w:rsidR="007A28B5" w:rsidRPr="00C634B3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C634B3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C634B3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634B3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C634B3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C634B3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C634B3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C634B3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634B3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C634B3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634B3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C634B3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C634B3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C634B3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Pr="00C634B3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634B3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FD4C24" w:rsidRPr="00C634B3">
        <w:rPr>
          <w:rFonts w:ascii="Tahoma" w:hAnsi="Tahoma" w:cs="Tahoma"/>
          <w:bCs/>
          <w:sz w:val="16"/>
          <w:szCs w:val="16"/>
        </w:rPr>
        <w:t>Dostawa systemu optycznej analizy deformacji dla Wydziału Budownictwa Politechniki Częstochowskiej w ramach projektu "Zaawansowane techniki  wytwarzania elementów struktury płatowca przy wykorzystaniu innowacyjnej technologii FSW"</w:t>
      </w:r>
      <w:r w:rsidRPr="00C634B3">
        <w:rPr>
          <w:rFonts w:ascii="Tahoma" w:hAnsi="Tahoma" w:cs="Tahoma"/>
          <w:bCs/>
          <w:sz w:val="16"/>
          <w:szCs w:val="16"/>
        </w:rPr>
        <w:t xml:space="preserve"> </w:t>
      </w:r>
      <w:r w:rsidRPr="00C634B3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FD4C24" w:rsidRPr="00C634B3">
        <w:rPr>
          <w:rFonts w:ascii="Tahoma" w:hAnsi="Tahoma" w:cs="Tahoma"/>
          <w:bCs/>
          <w:sz w:val="16"/>
          <w:szCs w:val="16"/>
        </w:rPr>
        <w:t>ZP/D-11/A/14</w:t>
      </w:r>
      <w:r w:rsidRPr="00C634B3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634B3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FD4C24" w:rsidRPr="00C634B3" w:rsidTr="00883F6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D4C24" w:rsidRPr="00C634B3" w:rsidRDefault="00FD4C24" w:rsidP="00883F6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  <w:r w:rsidRPr="00C634B3">
              <w:rPr>
                <w:rFonts w:ascii="Tahoma" w:hAnsi="Tahoma" w:cs="Tahoma"/>
                <w:sz w:val="16"/>
                <w:szCs w:val="16"/>
              </w:rPr>
              <w:t>Dostawa systemu optycznej analizy deformacji dla Wydziału Budownictwa Politechniki Częstochowskiej w ramach projektu: Zaawansowane techniki  wytwarzania elementów struktury płatowca przy wykorzystaniu innowacyjnej technologii FSW.</w:t>
            </w:r>
          </w:p>
          <w:p w:rsidR="00FD4C24" w:rsidRPr="00C634B3" w:rsidRDefault="00FD4C24" w:rsidP="00883F66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C634B3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D4C24" w:rsidRPr="00C634B3" w:rsidRDefault="00FD4C24" w:rsidP="00883F6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634B3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C634B3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D4C24" w:rsidRPr="00C634B3" w:rsidRDefault="00FD4C24" w:rsidP="00883F6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634B3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D4C24" w:rsidRPr="00C634B3" w:rsidRDefault="00FD4C24" w:rsidP="00883F6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634B3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C634B3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D4C24" w:rsidRPr="00C634B3" w:rsidRDefault="00FD4C24" w:rsidP="00883F6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634B3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D4C24" w:rsidRPr="00C634B3" w:rsidRDefault="00FD4C24" w:rsidP="00883F6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634B3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D4C24" w:rsidRPr="00C634B3" w:rsidRDefault="00FD4C24" w:rsidP="00883F6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634B3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C634B3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D4C24" w:rsidRPr="00C634B3" w:rsidRDefault="00FD4C24" w:rsidP="00883F6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634B3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FD4C24" w:rsidRPr="00C634B3" w:rsidRDefault="00FD4C24" w:rsidP="00883F6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634B3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C634B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D4C24" w:rsidRPr="00C634B3" w:rsidRDefault="00FD4C24" w:rsidP="00883F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34B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C634B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D4C24" w:rsidRPr="00C634B3" w:rsidRDefault="00FD4C24" w:rsidP="00883F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34B3">
              <w:rPr>
                <w:rFonts w:ascii="Tahoma" w:hAnsi="Tahoma" w:cs="Tahoma"/>
                <w:sz w:val="16"/>
                <w:szCs w:val="16"/>
              </w:rPr>
              <w:t>Oferta w ramach niniejszego zadania została zabezpieczona wadium w wysokości 5 000.00 zł. Wniesionym w formie …………..</w:t>
            </w:r>
          </w:p>
        </w:tc>
      </w:tr>
    </w:tbl>
    <w:p w:rsidR="007A28B5" w:rsidRPr="00C634B3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C634B3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C634B3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C634B3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pacing w:val="-1"/>
          <w:sz w:val="16"/>
          <w:szCs w:val="16"/>
        </w:rPr>
        <w:t>1.</w:t>
      </w:r>
      <w:r w:rsidRPr="00C634B3">
        <w:rPr>
          <w:rFonts w:ascii="Tahoma" w:hAnsi="Tahoma" w:cs="Tahoma"/>
          <w:spacing w:val="-1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C634B3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C634B3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C634B3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uważamy się za związanyc</w:t>
      </w:r>
      <w:r w:rsidR="007213C4" w:rsidRPr="00C634B3">
        <w:rPr>
          <w:rFonts w:ascii="Tahoma" w:hAnsi="Tahoma" w:cs="Tahoma"/>
          <w:sz w:val="16"/>
          <w:szCs w:val="16"/>
        </w:rPr>
        <w:t>h niniejszą ofertą przez okres 3</w:t>
      </w:r>
      <w:r w:rsidRPr="00C634B3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C634B3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C634B3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C634B3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C634B3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C634B3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C634B3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</w:r>
      <w:r w:rsidRPr="00C634B3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C634B3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D83" w:rsidRDefault="00277D83">
      <w:r>
        <w:separator/>
      </w:r>
    </w:p>
  </w:endnote>
  <w:endnote w:type="continuationSeparator" w:id="0">
    <w:p w:rsidR="00277D83" w:rsidRDefault="00277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717A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717AD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717A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C634B3" w:rsidTr="008F0BDC">
      <w:tc>
        <w:tcPr>
          <w:tcW w:w="4889" w:type="dxa"/>
        </w:tcPr>
        <w:p w:rsidR="00C634B3" w:rsidRPr="00FB0415" w:rsidRDefault="00C634B3" w:rsidP="008F0BD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C634B3" w:rsidRPr="00FB0415" w:rsidRDefault="00C634B3" w:rsidP="008F0BD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C634B3" w:rsidRPr="00FB0415" w:rsidRDefault="00C634B3" w:rsidP="008F0BD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C634B3" w:rsidRDefault="000717AD" w:rsidP="008F0BD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C634B3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C634B3" w:rsidRPr="00FB0415" w:rsidRDefault="00C634B3" w:rsidP="008F0BD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C634B3" w:rsidRPr="00FB0415" w:rsidRDefault="00C634B3" w:rsidP="008F0BD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C634B3" w:rsidRPr="00FB0415" w:rsidRDefault="00C634B3" w:rsidP="008F0BD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C634B3" w:rsidRPr="00FB0415" w:rsidRDefault="00C634B3" w:rsidP="008F0BD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C634B3" w:rsidRDefault="000717AD" w:rsidP="008F0BDC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C634B3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4B1512" w:rsidRDefault="000717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D83" w:rsidRDefault="00277D83">
      <w:r>
        <w:separator/>
      </w:r>
    </w:p>
  </w:footnote>
  <w:footnote w:type="continuationSeparator" w:id="0">
    <w:p w:rsidR="00277D83" w:rsidRDefault="00277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B3" w:rsidRDefault="00C634B3" w:rsidP="00C634B3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E2310">
      <w:rPr>
        <w:noProof/>
      </w:rPr>
      <w:drawing>
        <wp:inline distT="0" distB="0" distL="0" distR="0" wp14:anchorId="6DE54E0A" wp14:editId="10EFD90F">
          <wp:extent cx="1430655" cy="6375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5C66DF00" wp14:editId="7185F8EF">
          <wp:extent cx="548005" cy="647700"/>
          <wp:effectExtent l="0" t="0" r="4445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 w:rsidRPr="00452C0A">
      <w:rPr>
        <w:b/>
        <w:noProof/>
        <w:color w:val="C00000"/>
      </w:rPr>
      <w:drawing>
        <wp:inline distT="0" distB="0" distL="0" distR="0" wp14:anchorId="3BABE548" wp14:editId="4C87C9C1">
          <wp:extent cx="924560" cy="561340"/>
          <wp:effectExtent l="0" t="0" r="8890" b="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34B3" w:rsidRDefault="00C634B3" w:rsidP="00C634B3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4B1512" w:rsidRPr="00C634B3" w:rsidRDefault="00C634B3" w:rsidP="00C634B3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7D83"/>
    <w:rsid w:val="000717AD"/>
    <w:rsid w:val="00277D83"/>
    <w:rsid w:val="007213C4"/>
    <w:rsid w:val="007A28B5"/>
    <w:rsid w:val="00C634B3"/>
    <w:rsid w:val="00E02776"/>
    <w:rsid w:val="00E05E12"/>
    <w:rsid w:val="00FD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634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4B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C634B3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634B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3019</Characters>
  <Application>Microsoft Office Word</Application>
  <DocSecurity>0</DocSecurity>
  <Lines>25</Lines>
  <Paragraphs>7</Paragraphs>
  <ScaleCrop>false</ScaleCrop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2014-02-25T07:41:00Z</cp:lastPrinted>
  <dcterms:created xsi:type="dcterms:W3CDTF">2014-02-25T09:26:00Z</dcterms:created>
  <dcterms:modified xsi:type="dcterms:W3CDTF">2014-02-25T09:26:00Z</dcterms:modified>
</cp:coreProperties>
</file>