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B4B85" w:rsidRPr="000B4B85">
        <w:rPr>
          <w:b/>
          <w:i w:val="0"/>
        </w:rPr>
        <w:t>1</w:t>
      </w:r>
    </w:p>
    <w:p w:rsidR="006F646A" w:rsidRDefault="00536E0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B4B85" w:rsidRPr="000B4B8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B4B85" w:rsidRPr="000B4B85">
        <w:rPr>
          <w:b/>
        </w:rPr>
        <w:t>Dostawa systemu optycznej analizy deformacji dla Wydziału Budownictwa Politechniki Częstochowskiej w ramach projektu "Zaawansowane techniki  wytwarzania elementów struktury płatowca przy wykorzystaniu innowacyjnej technologii FSW"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548" w:rsidRDefault="00917548">
      <w:r>
        <w:separator/>
      </w:r>
    </w:p>
  </w:endnote>
  <w:endnote w:type="continuationSeparator" w:id="0">
    <w:p w:rsidR="00917548" w:rsidRDefault="0091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536E0A" w:rsidTr="00682F02">
      <w:tc>
        <w:tcPr>
          <w:tcW w:w="4889" w:type="dxa"/>
        </w:tcPr>
        <w:p w:rsidR="00536E0A" w:rsidRPr="00FB0415" w:rsidRDefault="00536E0A" w:rsidP="00682F0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536E0A" w:rsidRPr="00FB0415" w:rsidRDefault="00536E0A" w:rsidP="00682F0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536E0A" w:rsidRPr="00FB0415" w:rsidRDefault="00536E0A" w:rsidP="00682F0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536E0A" w:rsidRDefault="00536E0A" w:rsidP="00682F0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536E0A" w:rsidRPr="00FB0415" w:rsidRDefault="00536E0A" w:rsidP="00682F0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536E0A" w:rsidRPr="00FB0415" w:rsidRDefault="00536E0A" w:rsidP="00682F0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536E0A" w:rsidRPr="00FB0415" w:rsidRDefault="00536E0A" w:rsidP="00682F0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536E0A" w:rsidRPr="00FB0415" w:rsidRDefault="00536E0A" w:rsidP="00682F0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536E0A" w:rsidRDefault="00536E0A" w:rsidP="00682F02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6F646A" w:rsidRDefault="006F646A" w:rsidP="00536E0A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6E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548" w:rsidRDefault="00917548">
      <w:r>
        <w:separator/>
      </w:r>
    </w:p>
  </w:footnote>
  <w:footnote w:type="continuationSeparator" w:id="0">
    <w:p w:rsidR="00917548" w:rsidRDefault="00917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0A" w:rsidRDefault="00536E0A" w:rsidP="00536E0A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F956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2pt;height:50.25pt;visibility:visible;mso-wrap-style:square">
          <v:imagedata r:id="rId1" o:title=""/>
        </v:shape>
      </w:pict>
    </w:r>
    <w:r>
      <w:tab/>
    </w:r>
    <w:r w:rsidRPr="00F956F4"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>
      <w:t xml:space="preserve"> </w:t>
    </w:r>
    <w:r>
      <w:tab/>
    </w:r>
    <w:r w:rsidRPr="00536E0A">
      <w:rPr>
        <w:b/>
        <w:noProof/>
        <w:color w:val="C00000"/>
      </w:rPr>
      <w:pict>
        <v:shape id="Obraz 3" o:spid="_x0000_i1025" type="#_x0000_t75" alt="logo_ncbir" style="width:72.85pt;height:44.35pt;visibility:visible;mso-wrap-style:square">
          <v:imagedata r:id="rId3" o:title="logo_ncbir"/>
        </v:shape>
      </w:pict>
    </w:r>
  </w:p>
  <w:p w:rsidR="00536E0A" w:rsidRDefault="00536E0A" w:rsidP="00536E0A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536E0A" w:rsidRDefault="00536E0A" w:rsidP="00536E0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536E0A" w:rsidRDefault="00536E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548"/>
    <w:rsid w:val="000A5EC4"/>
    <w:rsid w:val="000B4B85"/>
    <w:rsid w:val="00212828"/>
    <w:rsid w:val="00271E63"/>
    <w:rsid w:val="00280712"/>
    <w:rsid w:val="002A7C88"/>
    <w:rsid w:val="004B4F3F"/>
    <w:rsid w:val="004D3908"/>
    <w:rsid w:val="004F2D10"/>
    <w:rsid w:val="00536E0A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17548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536E0A"/>
  </w:style>
  <w:style w:type="character" w:customStyle="1" w:styleId="StopkaZnak">
    <w:name w:val="Stopka Znak"/>
    <w:link w:val="Stopka"/>
    <w:uiPriority w:val="99"/>
    <w:rsid w:val="00536E0A"/>
  </w:style>
  <w:style w:type="table" w:styleId="Tabela-Siatka">
    <w:name w:val="Table Grid"/>
    <w:basedOn w:val="Standardowy"/>
    <w:uiPriority w:val="59"/>
    <w:rsid w:val="00536E0A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536E0A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36E0A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536E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36E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2014-02-25T07:43:00Z</cp:lastPrinted>
  <dcterms:created xsi:type="dcterms:W3CDTF">2014-02-25T07:43:00Z</dcterms:created>
  <dcterms:modified xsi:type="dcterms:W3CDTF">2014-02-25T07:43:00Z</dcterms:modified>
</cp:coreProperties>
</file>