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A643E" w:rsidRPr="00DA643E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A643E" w:rsidRPr="00DA643E">
        <w:rPr>
          <w:rFonts w:ascii="Times New Roman" w:eastAsia="Times New Roman" w:hAnsi="Times New Roman"/>
          <w:b/>
          <w:sz w:val="24"/>
          <w:szCs w:val="20"/>
          <w:lang w:eastAsia="pl-PL"/>
        </w:rPr>
        <w:t>ZP/RB-02/14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A643E" w:rsidRPr="00DA643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A643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A643E">
        <w:rPr>
          <w:rFonts w:ascii="Times New Roman" w:eastAsia="Times New Roman" w:hAnsi="Times New Roman"/>
          <w:b/>
          <w:sz w:val="24"/>
          <w:szCs w:val="24"/>
          <w:lang w:eastAsia="pl-PL"/>
        </w:rPr>
        <w:t>Remont korytarza parter pawilonu B Wydziału Inżynierii Produkcji i Technologii Materiałów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DA4" w:rsidRDefault="00D14DA4" w:rsidP="00025386">
      <w:pPr>
        <w:spacing w:after="0" w:line="240" w:lineRule="auto"/>
      </w:pPr>
      <w:r>
        <w:separator/>
      </w:r>
    </w:p>
  </w:endnote>
  <w:endnote w:type="continuationSeparator" w:id="0">
    <w:p w:rsidR="00D14DA4" w:rsidRDefault="00D14D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3E" w:rsidRDefault="00DA64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64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64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3E" w:rsidRDefault="00DA64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DA4" w:rsidRDefault="00D14DA4" w:rsidP="00025386">
      <w:pPr>
        <w:spacing w:after="0" w:line="240" w:lineRule="auto"/>
      </w:pPr>
      <w:r>
        <w:separator/>
      </w:r>
    </w:p>
  </w:footnote>
  <w:footnote w:type="continuationSeparator" w:id="0">
    <w:p w:rsidR="00D14DA4" w:rsidRDefault="00D14D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3E" w:rsidRDefault="00DA64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3E" w:rsidRDefault="00DA64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3E" w:rsidRDefault="00DA64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DA4"/>
    <w:rsid w:val="00025386"/>
    <w:rsid w:val="001C2314"/>
    <w:rsid w:val="005624D8"/>
    <w:rsid w:val="008F2498"/>
    <w:rsid w:val="00A56A6F"/>
    <w:rsid w:val="00D14DA4"/>
    <w:rsid w:val="00D55FC4"/>
    <w:rsid w:val="00DA64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2014-02-18T11:30:00Z</dcterms:created>
  <dcterms:modified xsi:type="dcterms:W3CDTF">2014-02-18T11:30:00Z</dcterms:modified>
</cp:coreProperties>
</file>