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E5252" w:rsidRPr="003E525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E5252" w:rsidRPr="003E5252">
        <w:rPr>
          <w:b/>
          <w:sz w:val="24"/>
        </w:rPr>
        <w:t>ZP/D-12/A/14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E5252" w:rsidRPr="003E5252">
        <w:rPr>
          <w:b/>
        </w:rPr>
        <w:t>przetarg nieograniczony</w:t>
      </w:r>
      <w:r w:rsidR="00753DC1">
        <w:t xml:space="preserve"> na:</w:t>
      </w:r>
    </w:p>
    <w:p w:rsidR="0000184A" w:rsidRDefault="003E525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E5252">
        <w:rPr>
          <w:b/>
          <w:sz w:val="24"/>
          <w:szCs w:val="24"/>
        </w:rPr>
        <w:t>Dostawa uniwersalnej maszyny do badań wytrzymałościowych dla Wydziału Budownictwa Politechniki Częstochowskiej w ramach projektu "Zaawansowane techniki wytwarzania elementów struktury płatowca przy wykorzystaniu innowacyjnej technologii FSW"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E5252" w:rsidRPr="003E5252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E5252" w:rsidRPr="003E5252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E5252" w:rsidRPr="003E5252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8E6" w:rsidRDefault="009A28E6">
      <w:r>
        <w:separator/>
      </w:r>
    </w:p>
  </w:endnote>
  <w:endnote w:type="continuationSeparator" w:id="0">
    <w:p w:rsidR="009A28E6" w:rsidRDefault="009A2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52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525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252" w:rsidRDefault="003E52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8E6" w:rsidRDefault="009A28E6">
      <w:r>
        <w:separator/>
      </w:r>
    </w:p>
  </w:footnote>
  <w:footnote w:type="continuationSeparator" w:id="0">
    <w:p w:rsidR="009A28E6" w:rsidRDefault="009A28E6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252" w:rsidRDefault="003E52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252" w:rsidRDefault="003E52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252" w:rsidRDefault="003E52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8E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252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28E6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A0585-BF4B-4159-89FB-DF37237DB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2014-02-18T09:38:00Z</dcterms:created>
  <dcterms:modified xsi:type="dcterms:W3CDTF">2014-02-18T09:38:00Z</dcterms:modified>
</cp:coreProperties>
</file>