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2474E" w:rsidRPr="0062474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2474E" w:rsidRPr="0062474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2474E" w:rsidP="009A21D7">
      <w:pPr>
        <w:pStyle w:val="Tekstpodstawowywcity"/>
        <w:spacing w:line="360" w:lineRule="auto"/>
        <w:ind w:firstLine="0"/>
      </w:pPr>
      <w:r w:rsidRPr="0062474E">
        <w:rPr>
          <w:b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2474E" w:rsidRPr="0062474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2474E" w:rsidRPr="0062474E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2474E" w:rsidRPr="0062474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2474E" w:rsidRPr="0062474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EFE" w:rsidRDefault="00B66EFE">
      <w:r>
        <w:separator/>
      </w:r>
    </w:p>
  </w:endnote>
  <w:endnote w:type="continuationSeparator" w:id="0">
    <w:p w:rsidR="00B66EFE" w:rsidRDefault="00B6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4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4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4E" w:rsidRDefault="006247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EFE" w:rsidRDefault="00B66EFE">
      <w:r>
        <w:separator/>
      </w:r>
    </w:p>
  </w:footnote>
  <w:footnote w:type="continuationSeparator" w:id="0">
    <w:p w:rsidR="00B66EFE" w:rsidRDefault="00B66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4E" w:rsidRDefault="006247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4E" w:rsidRDefault="006247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4E" w:rsidRDefault="006247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EF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2474E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66EFE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1081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2014-02-19T11:50:00Z</dcterms:created>
  <dcterms:modified xsi:type="dcterms:W3CDTF">2014-02-19T11:50:00Z</dcterms:modified>
</cp:coreProperties>
</file>