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A3D6E" w:rsidRPr="004A3D6E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A3D6E" w:rsidRPr="004A3D6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4A3D6E" w:rsidRPr="004A3D6E">
        <w:rPr>
          <w:b/>
        </w:rPr>
        <w:t>Dostawa uniwersalnej maszyny do badań wytrzymałościowych dla Wydziału Budownictwa Politechniki Częstochowskiej w ramach projektu "Zaawansowane techniki wytwarzania elementów struktury płatowca przy wykorzystaniu innowacyjnej technologii FSW"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135" w:rsidRDefault="00261135">
      <w:r>
        <w:separator/>
      </w:r>
    </w:p>
  </w:endnote>
  <w:endnote w:type="continuationSeparator" w:id="0">
    <w:p w:rsidR="00261135" w:rsidRDefault="00261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3D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3D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11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135" w:rsidRDefault="00261135">
      <w:r>
        <w:separator/>
      </w:r>
    </w:p>
  </w:footnote>
  <w:footnote w:type="continuationSeparator" w:id="0">
    <w:p w:rsidR="00261135" w:rsidRDefault="002611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D6E" w:rsidRDefault="004A3D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D6E" w:rsidRDefault="004A3D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D6E" w:rsidRDefault="004A3D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1135"/>
    <w:rsid w:val="000A5EC4"/>
    <w:rsid w:val="00212828"/>
    <w:rsid w:val="00261135"/>
    <w:rsid w:val="00271E63"/>
    <w:rsid w:val="00280712"/>
    <w:rsid w:val="002A7C88"/>
    <w:rsid w:val="004A3D6E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2014-02-18T09:38:00Z</dcterms:created>
  <dcterms:modified xsi:type="dcterms:W3CDTF">2014-02-18T09:38:00Z</dcterms:modified>
</cp:coreProperties>
</file>