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91D96" w:rsidRPr="008D4DAE" w:rsidRDefault="007A28B5" w:rsidP="000D5B5A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Dostawa 4 sztuk zestawów ewaluacyjnych z mikrokontrolerem ARM wraz z wyposażeniem dodatkowym</w:t>
            </w:r>
            <w:r w:rsidRPr="008D4DA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ZP/D-06/A/14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sz w:val="16"/>
                <w:szCs w:val="16"/>
              </w:rPr>
              <w:t>składamy niniejszą ofertę, oferując</w:t>
            </w:r>
            <w:r w:rsidR="008D4DAE" w:rsidRPr="008D4DAE">
              <w:rPr>
                <w:rFonts w:ascii="Tahoma" w:hAnsi="Tahoma" w:cs="Tahoma"/>
                <w:b w:val="0"/>
                <w:sz w:val="16"/>
                <w:szCs w:val="16"/>
              </w:rPr>
              <w:t xml:space="preserve"> realizację</w:t>
            </w:r>
            <w:r w:rsidR="008D4DAE" w:rsidRPr="008D4DAE">
              <w:rPr>
                <w:rFonts w:ascii="Tahoma" w:hAnsi="Tahoma" w:cs="Tahoma"/>
                <w:sz w:val="16"/>
                <w:szCs w:val="16"/>
              </w:rPr>
              <w:t xml:space="preserve"> zamówienia 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91D96" w:rsidRPr="00087510" w:rsidRDefault="00C91D96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C91D96" w:rsidRPr="00087510" w:rsidRDefault="00C91D96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91D96" w:rsidRPr="00087510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  <w:bookmarkStart w:id="0" w:name="_GoBack"/>
      <w:bookmarkEnd w:id="0"/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D0D" w:rsidRDefault="007D0D0D">
      <w:r>
        <w:separator/>
      </w:r>
    </w:p>
  </w:endnote>
  <w:endnote w:type="continuationSeparator" w:id="0">
    <w:p w:rsidR="007D0D0D" w:rsidRDefault="007D0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D4DA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8D4DAE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8D4DAE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8D4DA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D4D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D0D" w:rsidRDefault="007D0D0D">
      <w:r>
        <w:separator/>
      </w:r>
    </w:p>
  </w:footnote>
  <w:footnote w:type="continuationSeparator" w:id="0">
    <w:p w:rsidR="007D0D0D" w:rsidRDefault="007D0D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D4D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8D4DAE" w:rsidP="00EE5D84">
    <w:pPr>
      <w:pStyle w:val="Nagwek"/>
    </w:pPr>
    <w:r w:rsidRPr="008D4DAE">
      <w:rPr>
        <w:noProof/>
      </w:rPr>
      <w:drawing>
        <wp:inline distT="0" distB="0" distL="0" distR="0" wp14:anchorId="45FA1271" wp14:editId="3BDDF728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D4D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0D0D"/>
    <w:rsid w:val="007A28B5"/>
    <w:rsid w:val="007D0D0D"/>
    <w:rsid w:val="008D4DAE"/>
    <w:rsid w:val="00C91D96"/>
    <w:rsid w:val="00E02776"/>
    <w:rsid w:val="00E0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409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2014-02-10T07:02:00Z</dcterms:created>
  <dcterms:modified xsi:type="dcterms:W3CDTF">2014-02-10T07:02:00Z</dcterms:modified>
</cp:coreProperties>
</file>