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970B6" w:rsidRPr="003970B6">
        <w:rPr>
          <w:b/>
        </w:rPr>
        <w:t>4</w:t>
      </w:r>
    </w:p>
    <w:p w:rsidR="00025386" w:rsidRDefault="005A1363">
      <w:r>
        <w:rPr>
          <w:noProof/>
        </w:rPr>
        <w:pict>
          <v:roundrect id="Prostokąt zaokrąglony 2" o:spid="_x0000_s1028" style="position:absolute;margin-left:-14.6pt;margin-top:9.1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5A1363" w:rsidRDefault="005A1363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A1363" w:rsidRDefault="005A1363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A1363" w:rsidRDefault="005A1363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970B6" w:rsidRPr="003970B6">
        <w:rPr>
          <w:rFonts w:ascii="Times New Roman" w:eastAsia="Times New Roman" w:hAnsi="Times New Roman"/>
          <w:b/>
          <w:sz w:val="24"/>
          <w:szCs w:val="20"/>
          <w:lang w:eastAsia="pl-PL"/>
        </w:rPr>
        <w:t>ZP/D-06/A/14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5A1363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970B6" w:rsidRPr="003970B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5A1363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3970B6" w:rsidRPr="003970B6">
        <w:rPr>
          <w:rFonts w:ascii="Times New Roman" w:eastAsia="Times New Roman" w:hAnsi="Times New Roman"/>
          <w:b/>
          <w:sz w:val="24"/>
          <w:szCs w:val="24"/>
          <w:lang w:eastAsia="pl-PL"/>
        </w:rPr>
        <w:t>Dostawa 4 sztuk zestawów ewaluacyjnych z mikrokontrolerem ARM wraz z wyposażeniem dodatkowym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D59" w:rsidRDefault="009C0D59" w:rsidP="00025386">
      <w:pPr>
        <w:spacing w:after="0" w:line="240" w:lineRule="auto"/>
      </w:pPr>
      <w:r>
        <w:separator/>
      </w:r>
    </w:p>
  </w:endnote>
  <w:endnote w:type="continuationSeparator" w:id="0">
    <w:p w:rsidR="009C0D59" w:rsidRDefault="009C0D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B6" w:rsidRDefault="003970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3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3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B6" w:rsidRDefault="003970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D59" w:rsidRDefault="009C0D59" w:rsidP="00025386">
      <w:pPr>
        <w:spacing w:after="0" w:line="240" w:lineRule="auto"/>
      </w:pPr>
      <w:r>
        <w:separator/>
      </w:r>
    </w:p>
  </w:footnote>
  <w:footnote w:type="continuationSeparator" w:id="0">
    <w:p w:rsidR="009C0D59" w:rsidRDefault="009C0D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B6" w:rsidRDefault="003970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B6" w:rsidRDefault="005A1363">
    <w:pPr>
      <w:pStyle w:val="Nagwek"/>
    </w:pPr>
    <w:r w:rsidRPr="005A1363">
      <w:rPr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B6" w:rsidRDefault="00397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D59"/>
    <w:rsid w:val="00025386"/>
    <w:rsid w:val="001C2314"/>
    <w:rsid w:val="003970B6"/>
    <w:rsid w:val="005624D8"/>
    <w:rsid w:val="005A1363"/>
    <w:rsid w:val="008F2498"/>
    <w:rsid w:val="009C0D59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2014-02-10T06:59:00Z</dcterms:created>
  <dcterms:modified xsi:type="dcterms:W3CDTF">2014-02-10T06:59:00Z</dcterms:modified>
</cp:coreProperties>
</file>