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D60B42" w:rsidRPr="00D60B42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D60B42" w:rsidRPr="00D60B42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D60B42" w:rsidRPr="00D60B42">
        <w:rPr>
          <w:b/>
        </w:rPr>
        <w:t>Dostawa 4 sztuk zestawów ewaluacyjnych z mikrokontrolerem ARM wraz z wyposażeniem dodatkowym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5A56" w:rsidRDefault="00585A56">
      <w:r>
        <w:separator/>
      </w:r>
    </w:p>
  </w:endnote>
  <w:endnote w:type="continuationSeparator" w:id="0">
    <w:p w:rsidR="00585A56" w:rsidRDefault="00585A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15F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15F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85A5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5A56" w:rsidRDefault="00585A56">
      <w:r>
        <w:separator/>
      </w:r>
    </w:p>
  </w:footnote>
  <w:footnote w:type="continuationSeparator" w:id="0">
    <w:p w:rsidR="00585A56" w:rsidRDefault="00585A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B42" w:rsidRDefault="00D60B4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B42" w:rsidRDefault="006915F0">
    <w:pPr>
      <w:pStyle w:val="Nagwek"/>
    </w:pPr>
    <w:r w:rsidRPr="00377D8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2.95pt;height:89.6pt;visibility:visible;mso-wrap-style:square">
          <v:imagedata r:id="rId1" o:title="Nagłówek Algi_kolor_11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B42" w:rsidRDefault="00D60B4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5A56"/>
    <w:rsid w:val="000A5EC4"/>
    <w:rsid w:val="00212828"/>
    <w:rsid w:val="00271E63"/>
    <w:rsid w:val="00280712"/>
    <w:rsid w:val="002A7C88"/>
    <w:rsid w:val="004B4F3F"/>
    <w:rsid w:val="004D3908"/>
    <w:rsid w:val="004F2D10"/>
    <w:rsid w:val="00585A56"/>
    <w:rsid w:val="00586A2A"/>
    <w:rsid w:val="005D5E0B"/>
    <w:rsid w:val="00616A00"/>
    <w:rsid w:val="006915F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D60B42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76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2014-02-10T06:57:00Z</dcterms:created>
  <dcterms:modified xsi:type="dcterms:W3CDTF">2014-02-10T06:57:00Z</dcterms:modified>
</cp:coreProperties>
</file>