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07E9D" w:rsidRPr="00407E9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07E9D" w:rsidRPr="00407E9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07E9D" w:rsidP="009A21D7">
      <w:pPr>
        <w:pStyle w:val="Tekstpodstawowywcity"/>
        <w:spacing w:line="360" w:lineRule="auto"/>
        <w:ind w:firstLine="0"/>
      </w:pPr>
      <w:r w:rsidRPr="00407E9D">
        <w:rPr>
          <w:b/>
        </w:rPr>
        <w:t>Dostawa i montaż mebli dla Instytutu Inżynierii Środowiska Politechniki Częstochowskiej</w:t>
      </w:r>
      <w:r w:rsidR="002C24F7">
        <w:t xml:space="preserve">, spr. nr rej. </w:t>
      </w:r>
      <w:r w:rsidR="002C24F7" w:rsidRPr="002C24F7">
        <w:rPr>
          <w:b/>
        </w:rPr>
        <w:t>ZP/D-06/14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07E9D" w:rsidRPr="00407E9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07E9D" w:rsidRPr="00407E9D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07E9D" w:rsidRPr="00407E9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07E9D" w:rsidRPr="00407E9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73B" w:rsidRDefault="0002173B">
      <w:r>
        <w:separator/>
      </w:r>
    </w:p>
  </w:endnote>
  <w:endnote w:type="continuationSeparator" w:id="0">
    <w:p w:rsidR="0002173B" w:rsidRDefault="000217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4F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4F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E9D" w:rsidRDefault="00407E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73B" w:rsidRDefault="0002173B">
      <w:r>
        <w:separator/>
      </w:r>
    </w:p>
  </w:footnote>
  <w:footnote w:type="continuationSeparator" w:id="0">
    <w:p w:rsidR="0002173B" w:rsidRDefault="000217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E9D" w:rsidRDefault="00407E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E9D" w:rsidRDefault="00407E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E9D" w:rsidRDefault="00407E9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7E9D"/>
    <w:rsid w:val="00002F64"/>
    <w:rsid w:val="0002173B"/>
    <w:rsid w:val="000E6599"/>
    <w:rsid w:val="00111985"/>
    <w:rsid w:val="001614BA"/>
    <w:rsid w:val="00264E38"/>
    <w:rsid w:val="002776BA"/>
    <w:rsid w:val="002B09A7"/>
    <w:rsid w:val="002B1E07"/>
    <w:rsid w:val="002C24F7"/>
    <w:rsid w:val="002C2DE7"/>
    <w:rsid w:val="002D3BDF"/>
    <w:rsid w:val="003024A8"/>
    <w:rsid w:val="00336EEB"/>
    <w:rsid w:val="003F6927"/>
    <w:rsid w:val="00407E9D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984</Words>
  <Characters>6454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2014-02-05T09:26:00Z</cp:lastPrinted>
  <dcterms:created xsi:type="dcterms:W3CDTF">2014-02-05T09:26:00Z</dcterms:created>
  <dcterms:modified xsi:type="dcterms:W3CDTF">2014-02-05T09:26:00Z</dcterms:modified>
</cp:coreProperties>
</file>