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CC5BE0" w:rsidRPr="00CC5BE0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CC5BE0" w:rsidRPr="00CC5BE0">
        <w:rPr>
          <w:rFonts w:ascii="Tahoma" w:hAnsi="Tahoma" w:cs="Tahoma"/>
          <w:b/>
          <w:sz w:val="18"/>
          <w:szCs w:val="18"/>
        </w:rPr>
        <w:t>Dostawa obrabiarki CNC dla Wydziału Elektrycznego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spr. nr rej.  </w:t>
      </w:r>
      <w:r w:rsidR="00CC5BE0" w:rsidRPr="00CC5BE0">
        <w:rPr>
          <w:rFonts w:ascii="Tahoma" w:hAnsi="Tahoma" w:cs="Tahoma"/>
          <w:b/>
          <w:sz w:val="18"/>
          <w:szCs w:val="18"/>
        </w:rPr>
        <w:t>ZP/D-07/A/14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A446AA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A446AA" w:rsidP="00B92545">
            <w:pPr>
              <w:spacing w:line="360" w:lineRule="auto"/>
            </w:pPr>
            <w:r>
              <w:rPr>
                <w:b/>
              </w:rPr>
              <w:t>cena netto</w:t>
            </w:r>
            <w:r w:rsidR="00261448" w:rsidRPr="00261448">
              <w:rPr>
                <w:b/>
              </w:rPr>
              <w:t>:</w:t>
            </w:r>
            <w:r w:rsidR="00261448"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5A9" w:rsidRDefault="008445A9">
      <w:r>
        <w:separator/>
      </w:r>
    </w:p>
  </w:endnote>
  <w:endnote w:type="continuationSeparator" w:id="0">
    <w:p w:rsidR="008445A9" w:rsidRDefault="00844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E0" w:rsidRDefault="00CC5B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46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E0" w:rsidRDefault="00CC5B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5A9" w:rsidRDefault="008445A9">
      <w:r>
        <w:separator/>
      </w:r>
    </w:p>
  </w:footnote>
  <w:footnote w:type="continuationSeparator" w:id="0">
    <w:p w:rsidR="008445A9" w:rsidRDefault="008445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E0" w:rsidRDefault="00CC5B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E0" w:rsidRDefault="00A446AA">
    <w:pPr>
      <w:pStyle w:val="Nagwek"/>
    </w:pPr>
    <w:r>
      <w:rPr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8pt;height:104.3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E0" w:rsidRDefault="00CC5B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BE0"/>
    <w:rsid w:val="00230267"/>
    <w:rsid w:val="00261448"/>
    <w:rsid w:val="004B13B0"/>
    <w:rsid w:val="008445A9"/>
    <w:rsid w:val="00A446AA"/>
    <w:rsid w:val="00B92545"/>
    <w:rsid w:val="00CC5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2611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2014-02-10T11:18:00Z</cp:lastPrinted>
  <dcterms:created xsi:type="dcterms:W3CDTF">2014-02-10T11:18:00Z</dcterms:created>
  <dcterms:modified xsi:type="dcterms:W3CDTF">2014-02-10T11:18:00Z</dcterms:modified>
</cp:coreProperties>
</file>