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0B040B" w:rsidRPr="000B040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B040B" w:rsidRPr="000B040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0B040B" w:rsidP="009A21D7">
      <w:pPr>
        <w:pStyle w:val="Tekstpodstawowywcity"/>
        <w:spacing w:line="360" w:lineRule="auto"/>
        <w:ind w:firstLine="0"/>
      </w:pPr>
      <w:r w:rsidRPr="000B040B">
        <w:rPr>
          <w:b/>
        </w:rPr>
        <w:t>Dostawa obrabiarki CNC dla Wydziału Elektrycznego Politechniki Częstochowskiej</w:t>
      </w:r>
      <w:r w:rsidR="000874DD">
        <w:rPr>
          <w:b/>
        </w:rPr>
        <w:t xml:space="preserve">, </w:t>
      </w:r>
      <w:r w:rsidR="000874DD" w:rsidRPr="000874DD">
        <w:t>spr. nr rej.</w:t>
      </w:r>
      <w:r w:rsidR="000874DD">
        <w:rPr>
          <w:b/>
        </w:rPr>
        <w:t xml:space="preserve"> ZP/D-07/A/14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0B040B" w:rsidRPr="000B040B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>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</w:t>
      </w:r>
      <w:r>
        <w:lastRenderedPageBreak/>
        <w:t xml:space="preserve">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0B040B" w:rsidRPr="000B040B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0B040B" w:rsidRPr="000B040B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0B040B" w:rsidRPr="000B040B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7238" w:rsidRDefault="006E7238">
      <w:r>
        <w:separator/>
      </w:r>
    </w:p>
  </w:endnote>
  <w:endnote w:type="continuationSeparator" w:id="0">
    <w:p w:rsidR="006E7238" w:rsidRDefault="006E72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74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74D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40B" w:rsidRDefault="000B040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7238" w:rsidRDefault="006E7238">
      <w:r>
        <w:separator/>
      </w:r>
    </w:p>
  </w:footnote>
  <w:footnote w:type="continuationSeparator" w:id="0">
    <w:p w:rsidR="006E7238" w:rsidRDefault="006E72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40B" w:rsidRDefault="000B040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40B" w:rsidRDefault="000874DD">
    <w:pPr>
      <w:pStyle w:val="Nagwek"/>
    </w:pPr>
    <w:r>
      <w:rPr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8pt;height:104.35pt;visibility:visibl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40B" w:rsidRDefault="000B040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040B"/>
    <w:rsid w:val="00002F64"/>
    <w:rsid w:val="000874DD"/>
    <w:rsid w:val="000B040B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6E7238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982</Words>
  <Characters>6450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2014-02-10T10:54:00Z</cp:lastPrinted>
  <dcterms:created xsi:type="dcterms:W3CDTF">2014-02-10T10:54:00Z</dcterms:created>
  <dcterms:modified xsi:type="dcterms:W3CDTF">2014-02-10T10:54:00Z</dcterms:modified>
</cp:coreProperties>
</file>