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297D3E" w:rsidRPr="006A2727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97D3E" w:rsidRPr="00297D3E">
        <w:rPr>
          <w:rFonts w:ascii="Times New Roman" w:eastAsia="Times New Roman" w:hAnsi="Times New Roman"/>
          <w:b/>
          <w:sz w:val="24"/>
          <w:szCs w:val="20"/>
          <w:lang w:eastAsia="pl-PL"/>
        </w:rPr>
        <w:t>ZP/DK-04/14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</w:t>
      </w:r>
      <w:r w:rsidR="006A2727">
        <w:rPr>
          <w:rFonts w:ascii="Times New Roman" w:eastAsia="Times New Roman" w:hAnsi="Times New Roman"/>
          <w:sz w:val="24"/>
          <w:szCs w:val="20"/>
          <w:lang w:eastAsia="pl-PL"/>
        </w:rPr>
        <w:br/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="00297D3E" w:rsidRPr="00297D3E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297D3E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7D3E">
        <w:rPr>
          <w:rFonts w:ascii="Times New Roman" w:eastAsia="Times New Roman" w:hAnsi="Times New Roman"/>
          <w:b/>
          <w:sz w:val="24"/>
          <w:szCs w:val="24"/>
          <w:lang w:eastAsia="pl-PL"/>
        </w:rPr>
        <w:t>Wyposażenie w sprzęt komputerowy laboratoriów z zakresu odnawialnych źródeł energii dla Wydziału Elektrycznego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</w:t>
      </w:r>
      <w:r w:rsidR="006A2727">
        <w:rPr>
          <w:rFonts w:ascii="Times New Roman" w:hAnsi="Times New Roman"/>
          <w:sz w:val="24"/>
          <w:szCs w:val="24"/>
        </w:rPr>
        <w:t>m następujące części zamówienia</w:t>
      </w:r>
      <w:r w:rsidRPr="00A56A6F">
        <w:rPr>
          <w:rFonts w:ascii="Times New Roman" w:hAnsi="Times New Roman"/>
          <w:sz w:val="24"/>
          <w:szCs w:val="24"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6A2727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ADD" w:rsidRDefault="008A1ADD" w:rsidP="00025386">
      <w:pPr>
        <w:spacing w:after="0" w:line="240" w:lineRule="auto"/>
      </w:pPr>
      <w:r>
        <w:separator/>
      </w:r>
    </w:p>
  </w:endnote>
  <w:endnote w:type="continuationSeparator" w:id="0">
    <w:p w:rsidR="008A1ADD" w:rsidRDefault="008A1AD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D3E" w:rsidRDefault="00297D3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27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27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D3E" w:rsidRDefault="00297D3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ADD" w:rsidRDefault="008A1ADD" w:rsidP="00025386">
      <w:pPr>
        <w:spacing w:after="0" w:line="240" w:lineRule="auto"/>
      </w:pPr>
      <w:r>
        <w:separator/>
      </w:r>
    </w:p>
  </w:footnote>
  <w:footnote w:type="continuationSeparator" w:id="0">
    <w:p w:rsidR="008A1ADD" w:rsidRDefault="008A1AD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D3E" w:rsidRDefault="00297D3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D3E" w:rsidRDefault="00297D3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D3E" w:rsidRDefault="00297D3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7D3E"/>
    <w:rsid w:val="00025386"/>
    <w:rsid w:val="001C2314"/>
    <w:rsid w:val="00297D3E"/>
    <w:rsid w:val="005624D8"/>
    <w:rsid w:val="006A2727"/>
    <w:rsid w:val="008A1ADD"/>
    <w:rsid w:val="008F2498"/>
    <w:rsid w:val="00A56A6F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2014-02-05T13:19:00Z</cp:lastPrinted>
  <dcterms:created xsi:type="dcterms:W3CDTF">2014-02-05T13:20:00Z</dcterms:created>
  <dcterms:modified xsi:type="dcterms:W3CDTF">2014-02-05T13:20:00Z</dcterms:modified>
</cp:coreProperties>
</file>