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6A51E3" w:rsidRPr="006A51E3">
        <w:rPr>
          <w:b/>
          <w:i w:val="0"/>
        </w:rPr>
        <w:t>2</w:t>
      </w:r>
    </w:p>
    <w:p w:rsidR="00CB6204" w:rsidRDefault="002A3077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2A3077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6A51E3" w:rsidRPr="006A51E3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Pr="00F05197" w:rsidRDefault="006A51E3" w:rsidP="009A21D7">
      <w:pPr>
        <w:pStyle w:val="Tekstpodstawowywcity"/>
        <w:spacing w:line="360" w:lineRule="auto"/>
        <w:ind w:firstLine="0"/>
        <w:rPr>
          <w:b/>
        </w:rPr>
      </w:pPr>
      <w:r w:rsidRPr="006A51E3">
        <w:rPr>
          <w:b/>
        </w:rPr>
        <w:t>Wyposażenie w sprzęt komputerowy laboratoriów z zakresu odnawialnych źródeł energii dla Wydziału Elektrycznego Politechniki Częstochowskiej</w:t>
      </w:r>
      <w:r w:rsidR="00F05197">
        <w:t xml:space="preserve">, spr. nr rej. </w:t>
      </w:r>
      <w:r w:rsidR="00F05197" w:rsidRPr="00F05197">
        <w:rPr>
          <w:b/>
        </w:rPr>
        <w:t>ZP/DK-04/14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6A51E3" w:rsidRPr="006A51E3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lastRenderedPageBreak/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lastRenderedPageBreak/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6A51E3" w:rsidRPr="006A51E3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6A51E3" w:rsidRPr="006A51E3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6A51E3" w:rsidRPr="006A51E3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64AA" w:rsidRDefault="005B64AA">
      <w:r>
        <w:separator/>
      </w:r>
    </w:p>
  </w:endnote>
  <w:endnote w:type="continuationSeparator" w:id="0">
    <w:p w:rsidR="005B64AA" w:rsidRDefault="005B64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2A3077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A307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A307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A3077">
      <w:rPr>
        <w:rStyle w:val="Numerstrony"/>
        <w:rFonts w:ascii="Arial" w:hAnsi="Arial"/>
        <w:sz w:val="18"/>
        <w:szCs w:val="18"/>
      </w:rPr>
      <w:fldChar w:fldCharType="separate"/>
    </w:r>
    <w:r w:rsidR="00514BDE">
      <w:rPr>
        <w:rStyle w:val="Numerstrony"/>
        <w:rFonts w:ascii="Arial" w:hAnsi="Arial"/>
        <w:noProof/>
        <w:sz w:val="18"/>
        <w:szCs w:val="18"/>
      </w:rPr>
      <w:t>3</w:t>
    </w:r>
    <w:r w:rsidR="002A3077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A307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A3077">
      <w:rPr>
        <w:rStyle w:val="Numerstrony"/>
        <w:rFonts w:ascii="Arial" w:hAnsi="Arial"/>
        <w:sz w:val="18"/>
        <w:szCs w:val="18"/>
      </w:rPr>
      <w:fldChar w:fldCharType="separate"/>
    </w:r>
    <w:r w:rsidR="00514BDE">
      <w:rPr>
        <w:rStyle w:val="Numerstrony"/>
        <w:rFonts w:ascii="Arial" w:hAnsi="Arial"/>
        <w:noProof/>
        <w:sz w:val="18"/>
        <w:szCs w:val="18"/>
      </w:rPr>
      <w:t>3</w:t>
    </w:r>
    <w:r w:rsidR="002A3077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51E3" w:rsidRDefault="006A51E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64AA" w:rsidRDefault="005B64AA">
      <w:r>
        <w:separator/>
      </w:r>
    </w:p>
  </w:footnote>
  <w:footnote w:type="continuationSeparator" w:id="0">
    <w:p w:rsidR="005B64AA" w:rsidRDefault="005B64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51E3" w:rsidRDefault="006A51E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51E3" w:rsidRDefault="006A51E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51E3" w:rsidRDefault="006A51E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51E3"/>
    <w:rsid w:val="00002F64"/>
    <w:rsid w:val="000E6599"/>
    <w:rsid w:val="00111985"/>
    <w:rsid w:val="001614BA"/>
    <w:rsid w:val="00264E38"/>
    <w:rsid w:val="002776BA"/>
    <w:rsid w:val="002A3077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14BDE"/>
    <w:rsid w:val="00533E9F"/>
    <w:rsid w:val="00541CBB"/>
    <w:rsid w:val="0056132E"/>
    <w:rsid w:val="005A5013"/>
    <w:rsid w:val="005B64AA"/>
    <w:rsid w:val="005C3627"/>
    <w:rsid w:val="00664D2F"/>
    <w:rsid w:val="006A51E3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05197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989</Words>
  <Characters>6502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2014-02-05T13:19:00Z</cp:lastPrinted>
  <dcterms:created xsi:type="dcterms:W3CDTF">2014-02-05T13:19:00Z</dcterms:created>
  <dcterms:modified xsi:type="dcterms:W3CDTF">2014-02-05T13:19:00Z</dcterms:modified>
</cp:coreProperties>
</file>