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61E47" w:rsidRPr="00D61E47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61E47" w:rsidRPr="00D61E4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Pr="007C7978" w:rsidRDefault="00D61E47" w:rsidP="009A0497">
      <w:pPr>
        <w:pStyle w:val="Tekstpodstawowywcity"/>
        <w:spacing w:line="360" w:lineRule="auto"/>
        <w:ind w:firstLine="0"/>
        <w:rPr>
          <w:b/>
        </w:rPr>
      </w:pPr>
      <w:r w:rsidRPr="00D61E47">
        <w:rPr>
          <w:b/>
        </w:rPr>
        <w:t>Wyposażenie w sprzęt komputerowy laboratoriów z zakresu odnawialnych źródeł energii dla Wydziału Elektrycznego Politechniki Częstochowskiej</w:t>
      </w:r>
      <w:r w:rsidR="007C7978">
        <w:t xml:space="preserve">, spr. nr rej. </w:t>
      </w:r>
      <w:r w:rsidR="007C7978" w:rsidRPr="007C7978">
        <w:rPr>
          <w:b/>
        </w:rPr>
        <w:t>ZP/DK-04/13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F59" w:rsidRDefault="00464F59">
      <w:r>
        <w:separator/>
      </w:r>
    </w:p>
  </w:endnote>
  <w:endnote w:type="continuationSeparator" w:id="0">
    <w:p w:rsidR="00464F59" w:rsidRDefault="00464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9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9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79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F59" w:rsidRDefault="00464F59">
      <w:r>
        <w:separator/>
      </w:r>
    </w:p>
  </w:footnote>
  <w:footnote w:type="continuationSeparator" w:id="0">
    <w:p w:rsidR="00464F59" w:rsidRDefault="00464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47" w:rsidRDefault="00D61E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47" w:rsidRDefault="00D61E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47" w:rsidRDefault="00D61E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1E47"/>
    <w:rsid w:val="000A5EC4"/>
    <w:rsid w:val="00212828"/>
    <w:rsid w:val="00271E63"/>
    <w:rsid w:val="00280712"/>
    <w:rsid w:val="002A7C88"/>
    <w:rsid w:val="00464F5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C7978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61E47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2014-02-05T13:05:00Z</cp:lastPrinted>
  <dcterms:created xsi:type="dcterms:W3CDTF">2014-02-05T13:05:00Z</dcterms:created>
  <dcterms:modified xsi:type="dcterms:W3CDTF">2014-02-05T13:05:00Z</dcterms:modified>
</cp:coreProperties>
</file>