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</w:t>
      </w:r>
      <w:r w:rsidRPr="00F370BD">
        <w:rPr>
          <w:rFonts w:ascii="Tahoma" w:hAnsi="Tahoma" w:cs="Tahoma"/>
          <w:b w:val="0"/>
          <w:bCs/>
          <w:sz w:val="16"/>
          <w:szCs w:val="16"/>
        </w:rPr>
        <w:t xml:space="preserve">ogłoszenie o przetargu nieograniczonym na realizację </w:t>
      </w:r>
      <w:r w:rsidR="00CC6448" w:rsidRPr="00F370BD">
        <w:rPr>
          <w:rFonts w:ascii="Tahoma" w:hAnsi="Tahoma" w:cs="Tahoma"/>
          <w:bCs/>
          <w:sz w:val="16"/>
          <w:szCs w:val="16"/>
        </w:rPr>
        <w:t xml:space="preserve">Dostawa urządzeń laboratoryjnych dla projektu pt.: Technologia uprawy </w:t>
      </w:r>
      <w:proofErr w:type="spellStart"/>
      <w:r w:rsidR="00CC6448" w:rsidRPr="00F370BD">
        <w:rPr>
          <w:rFonts w:ascii="Tahoma" w:hAnsi="Tahoma" w:cs="Tahoma"/>
          <w:bCs/>
          <w:sz w:val="16"/>
          <w:szCs w:val="16"/>
        </w:rPr>
        <w:t>mikroglonów</w:t>
      </w:r>
      <w:proofErr w:type="spellEnd"/>
      <w:r w:rsidR="00CC6448" w:rsidRPr="00F370BD">
        <w:rPr>
          <w:rFonts w:ascii="Tahoma" w:hAnsi="Tahoma" w:cs="Tahoma"/>
          <w:bCs/>
          <w:sz w:val="16"/>
          <w:szCs w:val="16"/>
        </w:rPr>
        <w:t xml:space="preserve"> w bioreaktorach zamkniętych</w:t>
      </w:r>
      <w:r w:rsidR="00CC6448" w:rsidRPr="00CC6448">
        <w:rPr>
          <w:rFonts w:ascii="Tahoma" w:hAnsi="Tahoma" w:cs="Tahoma"/>
          <w:bCs/>
          <w:sz w:val="16"/>
          <w:szCs w:val="16"/>
        </w:rPr>
        <w:t xml:space="preserve"> z  recyklingiem CO2 i innych odpadów z </w:t>
      </w:r>
      <w:proofErr w:type="spellStart"/>
      <w:r w:rsidR="00CC6448" w:rsidRPr="00CC6448">
        <w:rPr>
          <w:rFonts w:ascii="Tahoma" w:hAnsi="Tahoma" w:cs="Tahoma"/>
          <w:bCs/>
          <w:sz w:val="16"/>
          <w:szCs w:val="16"/>
        </w:rPr>
        <w:t>biogazow</w:t>
      </w:r>
      <w:r w:rsidR="00C777D1">
        <w:rPr>
          <w:rFonts w:ascii="Tahoma" w:hAnsi="Tahoma" w:cs="Tahoma"/>
          <w:bCs/>
          <w:sz w:val="16"/>
          <w:szCs w:val="16"/>
        </w:rPr>
        <w:t>ni</w:t>
      </w:r>
      <w:bookmarkStart w:id="0" w:name="_GoBack"/>
      <w:bookmarkEnd w:id="0"/>
      <w:proofErr w:type="spellEnd"/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CC6448" w:rsidRPr="00CC6448">
        <w:rPr>
          <w:rFonts w:ascii="Tahoma" w:hAnsi="Tahoma" w:cs="Tahoma"/>
          <w:bCs/>
          <w:sz w:val="16"/>
          <w:szCs w:val="16"/>
        </w:rPr>
        <w:t>ZP/D-02/A/14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CC6448" w:rsidTr="00CC610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C6448" w:rsidRDefault="00CC6448" w:rsidP="00CC610D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CC6448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CC6448" w:rsidRDefault="00CC6448" w:rsidP="00CC610D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C6448">
              <w:rPr>
                <w:rFonts w:ascii="Tahoma" w:hAnsi="Tahoma" w:cs="Tahoma"/>
                <w:sz w:val="16"/>
                <w:szCs w:val="16"/>
              </w:rPr>
              <w:t>Destylarka laboratoryjna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C6448" w:rsidRPr="00087510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C6448" w:rsidRPr="00EA385E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C6448" w:rsidTr="00CC610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C6448" w:rsidRDefault="00CC6448" w:rsidP="00CC610D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CC6448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CC6448" w:rsidRDefault="00CC6448" w:rsidP="00CC610D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C6448">
              <w:rPr>
                <w:rFonts w:ascii="Tahoma" w:hAnsi="Tahoma" w:cs="Tahoma"/>
                <w:sz w:val="16"/>
                <w:szCs w:val="16"/>
              </w:rPr>
              <w:t>Spektrofotometr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C6448" w:rsidRPr="00087510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C6448" w:rsidRPr="00EA385E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C6448" w:rsidTr="00CC610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C6448" w:rsidRDefault="00CC6448" w:rsidP="00CC610D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CC6448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CC6448" w:rsidRDefault="00CC6448" w:rsidP="00CC610D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C6448">
              <w:rPr>
                <w:rFonts w:ascii="Tahoma" w:hAnsi="Tahoma" w:cs="Tahoma"/>
                <w:sz w:val="16"/>
                <w:szCs w:val="16"/>
              </w:rPr>
              <w:t>Wytrząsarka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lastRenderedPageBreak/>
              <w:t>Zastosowano stawkę podatku VAT w wysokości ……………%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C6448" w:rsidRPr="00087510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C6448" w:rsidRPr="00EA385E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C6448" w:rsidTr="00CC610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C6448" w:rsidRDefault="00CC6448" w:rsidP="00CC610D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Realizację zadania nr </w:t>
            </w:r>
            <w:r w:rsidRPr="00CC6448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CC6448" w:rsidRDefault="00CC6448" w:rsidP="00CC610D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C6448">
              <w:rPr>
                <w:rFonts w:ascii="Tahoma" w:hAnsi="Tahoma" w:cs="Tahoma"/>
                <w:sz w:val="16"/>
                <w:szCs w:val="16"/>
              </w:rPr>
              <w:t>Aparatura pomiarowa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C6448" w:rsidRPr="00087510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C6448" w:rsidRPr="00EA385E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C6448" w:rsidTr="00CC610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C6448" w:rsidRDefault="00CC6448" w:rsidP="00CC610D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CC6448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CC6448" w:rsidRDefault="00CC6448" w:rsidP="00CC610D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C6448">
              <w:rPr>
                <w:rFonts w:ascii="Tahoma" w:hAnsi="Tahoma" w:cs="Tahoma"/>
                <w:sz w:val="16"/>
                <w:szCs w:val="16"/>
              </w:rPr>
              <w:t>Turbinowy przepływomierz cieczowy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C6448" w:rsidRPr="00087510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C6448" w:rsidRPr="00EA385E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C6448" w:rsidTr="00CC610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C6448" w:rsidRDefault="00CC6448" w:rsidP="00CC610D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CC6448">
              <w:rPr>
                <w:rFonts w:ascii="Tahoma" w:hAnsi="Tahoma" w:cs="Tahoma"/>
                <w:sz w:val="16"/>
                <w:szCs w:val="16"/>
              </w:rPr>
              <w:t>6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CC6448" w:rsidRDefault="00CC6448" w:rsidP="00CC610D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C6448">
              <w:rPr>
                <w:rFonts w:ascii="Tahoma" w:hAnsi="Tahoma" w:cs="Tahoma"/>
                <w:sz w:val="16"/>
                <w:szCs w:val="16"/>
              </w:rPr>
              <w:t xml:space="preserve">Komora </w:t>
            </w:r>
            <w:proofErr w:type="spellStart"/>
            <w:r w:rsidRPr="00CC6448">
              <w:rPr>
                <w:rFonts w:ascii="Tahoma" w:hAnsi="Tahoma" w:cs="Tahoma"/>
                <w:sz w:val="16"/>
                <w:szCs w:val="16"/>
              </w:rPr>
              <w:t>Thoma</w:t>
            </w:r>
            <w:proofErr w:type="spellEnd"/>
            <w:r w:rsidRPr="00CC6448">
              <w:rPr>
                <w:rFonts w:ascii="Tahoma" w:hAnsi="Tahoma" w:cs="Tahoma"/>
                <w:sz w:val="16"/>
                <w:szCs w:val="16"/>
              </w:rPr>
              <w:t xml:space="preserve"> - 4 szt.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C6448" w:rsidRPr="00087510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C6448" w:rsidRPr="00EA385E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C6448" w:rsidTr="00CC610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C6448" w:rsidRDefault="00CC6448" w:rsidP="00CC610D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CC6448">
              <w:rPr>
                <w:rFonts w:ascii="Tahoma" w:hAnsi="Tahoma" w:cs="Tahoma"/>
                <w:sz w:val="16"/>
                <w:szCs w:val="16"/>
              </w:rPr>
              <w:t>7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CC6448" w:rsidRDefault="00CC6448" w:rsidP="00CC610D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C6448">
              <w:rPr>
                <w:rFonts w:ascii="Tahoma" w:hAnsi="Tahoma" w:cs="Tahoma"/>
                <w:sz w:val="16"/>
                <w:szCs w:val="16"/>
              </w:rPr>
              <w:t>Precyzyjna laboratoryjna waga elektroniczna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lastRenderedPageBreak/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C6448" w:rsidRPr="00087510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C6448" w:rsidRPr="00EA385E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C6448" w:rsidTr="00CC610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C6448" w:rsidRDefault="00CC6448" w:rsidP="00CC610D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Realizację zadania nr </w:t>
            </w:r>
            <w:r w:rsidRPr="00CC6448">
              <w:rPr>
                <w:rFonts w:ascii="Tahoma" w:hAnsi="Tahoma" w:cs="Tahoma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CC6448" w:rsidRDefault="00CC6448" w:rsidP="00CC610D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C6448">
              <w:rPr>
                <w:rFonts w:ascii="Tahoma" w:hAnsi="Tahoma" w:cs="Tahoma"/>
                <w:sz w:val="16"/>
                <w:szCs w:val="16"/>
              </w:rPr>
              <w:t>Suszarka laboratoryjna - 2 szt.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C6448" w:rsidRPr="00087510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C6448" w:rsidRPr="00EA385E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C6448" w:rsidTr="00CC610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C6448" w:rsidRDefault="00CC6448" w:rsidP="00CC610D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CC6448">
              <w:rPr>
                <w:rFonts w:ascii="Tahoma" w:hAnsi="Tahoma" w:cs="Tahoma"/>
                <w:sz w:val="16"/>
                <w:szCs w:val="16"/>
              </w:rPr>
              <w:t>9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CC6448" w:rsidRDefault="00CC6448" w:rsidP="00CC610D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C6448">
              <w:rPr>
                <w:rFonts w:ascii="Tahoma" w:hAnsi="Tahoma" w:cs="Tahoma"/>
                <w:sz w:val="16"/>
                <w:szCs w:val="16"/>
              </w:rPr>
              <w:t>Autoklaw pionowy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C6448" w:rsidRPr="00087510" w:rsidRDefault="00CC6448" w:rsidP="00CC610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CC6448" w:rsidRPr="00087510" w:rsidRDefault="00CC6448" w:rsidP="00CC61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C6448" w:rsidRPr="00087510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C6448" w:rsidRPr="00EA385E" w:rsidRDefault="00CC6448" w:rsidP="00CC610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uważamy się za związanych niniejszą ofertą przez okres </w:t>
      </w:r>
      <w:r w:rsidR="00F370BD">
        <w:rPr>
          <w:rFonts w:ascii="Tahoma" w:hAnsi="Tahoma" w:cs="Tahoma"/>
          <w:sz w:val="16"/>
          <w:szCs w:val="16"/>
        </w:rPr>
        <w:t>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19F" w:rsidRDefault="00AD519F">
      <w:r>
        <w:separator/>
      </w:r>
    </w:p>
  </w:endnote>
  <w:endnote w:type="continuationSeparator" w:id="0">
    <w:p w:rsidR="00AD519F" w:rsidRDefault="00AD5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777D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777D1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777D1">
      <w:rPr>
        <w:rStyle w:val="Numerstrony"/>
        <w:rFonts w:ascii="Tahoma" w:hAnsi="Tahoma" w:cs="Tahoma"/>
        <w:noProof/>
        <w:sz w:val="16"/>
      </w:rPr>
      <w:t>4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C777D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777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19F" w:rsidRDefault="00AD519F">
      <w:r>
        <w:separator/>
      </w:r>
    </w:p>
  </w:footnote>
  <w:footnote w:type="continuationSeparator" w:id="0">
    <w:p w:rsidR="00AD519F" w:rsidRDefault="00AD51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777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F370BD" w:rsidP="00EE5D84">
    <w:pPr>
      <w:pStyle w:val="Nagwek"/>
    </w:pPr>
    <w:r w:rsidRPr="00F370BD">
      <w:rPr>
        <w:noProof/>
      </w:rPr>
      <w:drawing>
        <wp:inline distT="0" distB="0" distL="0" distR="0" wp14:anchorId="65BFDCD3" wp14:editId="0C8781B8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777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519F"/>
    <w:rsid w:val="007A28B5"/>
    <w:rsid w:val="00AD519F"/>
    <w:rsid w:val="00C777D1"/>
    <w:rsid w:val="00CC6448"/>
    <w:rsid w:val="00E02776"/>
    <w:rsid w:val="00E05E12"/>
    <w:rsid w:val="00F3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370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0B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1292</Words>
  <Characters>7758</Characters>
  <Application>Microsoft Office Word</Application>
  <DocSecurity>0</DocSecurity>
  <Lines>64</Lines>
  <Paragraphs>18</Paragraphs>
  <ScaleCrop>false</ScaleCrop>
  <Company/>
  <LinksUpToDate>false</LinksUpToDate>
  <CharactersWithSpaces>9032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2014-02-05T09:51:00Z</dcterms:created>
  <dcterms:modified xsi:type="dcterms:W3CDTF">2014-02-05T09:51:00Z</dcterms:modified>
</cp:coreProperties>
</file>