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C77DFE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64BF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E64BFE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E64BFE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E64BFE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E64BFE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E64BFE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E64BFE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E64BFE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E64BFE" w:rsidRPr="00E64BFE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E64BFE" w:rsidRPr="00E64BFE">
        <w:rPr>
          <w:rFonts w:ascii="Tahoma" w:hAnsi="Tahoma" w:cs="Tahoma"/>
          <w:b/>
          <w:sz w:val="18"/>
          <w:szCs w:val="18"/>
        </w:rPr>
        <w:t>Dostawa 2 komputerów przenośnych i 5 monitorów dla Instytutu Inteligentnych Systemów Informatycznych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E64BFE" w:rsidRPr="00E64BFE">
        <w:rPr>
          <w:rFonts w:ascii="Tahoma" w:hAnsi="Tahoma" w:cs="Tahoma"/>
          <w:b/>
          <w:sz w:val="18"/>
          <w:szCs w:val="18"/>
        </w:rPr>
        <w:t>ZP/DK-03/14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C77DFE" w:rsidRPr="00036A09" w:rsidTr="00036A09">
        <w:trPr>
          <w:trHeight w:val="704"/>
        </w:trPr>
        <w:tc>
          <w:tcPr>
            <w:tcW w:w="8044" w:type="dxa"/>
            <w:vAlign w:val="center"/>
          </w:tcPr>
          <w:p w:rsidR="00C77DFE" w:rsidRPr="00036A09" w:rsidRDefault="00C77DFE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C77DFE" w:rsidRPr="00036A09" w:rsidTr="00CA1109">
        <w:tc>
          <w:tcPr>
            <w:tcW w:w="8044" w:type="dxa"/>
          </w:tcPr>
          <w:p w:rsidR="00C77DFE" w:rsidRPr="00036A09" w:rsidRDefault="00C77DFE" w:rsidP="00CA110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E64BFE">
              <w:rPr>
                <w:rFonts w:ascii="Tahoma" w:hAnsi="Tahoma" w:cs="Tahoma"/>
                <w:sz w:val="18"/>
                <w:szCs w:val="18"/>
              </w:rPr>
              <w:t>Dostawa 2 komputerów przenośnych i 5 monitorów dla Instytutu Inteligentnych Systemów Informatycznych Politechniki Częstochowskiej</w:t>
            </w:r>
          </w:p>
          <w:p w:rsidR="006E1C36" w:rsidRPr="00036A09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</w:t>
            </w:r>
            <w:r>
              <w:rPr>
                <w:rFonts w:ascii="Tahoma" w:hAnsi="Tahoma" w:cs="Tahoma"/>
                <w:sz w:val="18"/>
                <w:szCs w:val="18"/>
              </w:rPr>
              <w:t>za wykonanie zamówienia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C77DFE" w:rsidRPr="00036A09" w:rsidRDefault="00C77DFE" w:rsidP="00CA110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C77DFE" w:rsidRPr="00036A09" w:rsidRDefault="00C77DFE" w:rsidP="00CA110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C77DFE" w:rsidRPr="00036A09" w:rsidRDefault="00C77DFE" w:rsidP="00CA110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C77DFE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C77DFE" w:rsidRDefault="00C77DFE" w:rsidP="00CA110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E1C36" w:rsidRDefault="006E1C36" w:rsidP="00CA110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73C15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komputery przenośne (2 sztuki)</w:t>
            </w: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6E1C36" w:rsidRPr="006E1C36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E1C36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6E1C36" w:rsidRPr="006E1C36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373C15">
              <w:rPr>
                <w:rFonts w:ascii="Tahoma" w:hAnsi="Tahoma" w:cs="Tahoma"/>
                <w:b/>
                <w:sz w:val="18"/>
                <w:szCs w:val="18"/>
              </w:rPr>
              <w:t xml:space="preserve">-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monitory (5 sztuk)</w:t>
            </w: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cena (C) 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E1C36" w:rsidRPr="00373C15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73C15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E1C36" w:rsidRPr="006E1C36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lastRenderedPageBreak/>
              <w:t xml:space="preserve">wynosi </w:t>
            </w:r>
            <w:r w:rsidRPr="006E1C36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6E1C36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E1C36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6E1C36" w:rsidRPr="006E1C36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6E1C36" w:rsidRPr="0016311A" w:rsidRDefault="006E1C36" w:rsidP="006E1C36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6E1C36" w:rsidRPr="00036A09" w:rsidRDefault="006E1C36" w:rsidP="006E1C3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C77DFE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C77DFE" w:rsidRPr="00036A09" w:rsidTr="00036A09">
        <w:trPr>
          <w:trHeight w:val="704"/>
          <w:jc w:val="center"/>
        </w:trPr>
        <w:tc>
          <w:tcPr>
            <w:tcW w:w="8044" w:type="dxa"/>
            <w:vAlign w:val="center"/>
          </w:tcPr>
          <w:p w:rsidR="00C77DFE" w:rsidRPr="00036A09" w:rsidRDefault="00C77DFE" w:rsidP="00C77DFE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C77DFE" w:rsidRPr="00036A09" w:rsidTr="00CA1109">
        <w:trPr>
          <w:jc w:val="center"/>
        </w:trPr>
        <w:tc>
          <w:tcPr>
            <w:tcW w:w="8044" w:type="dxa"/>
            <w:vAlign w:val="center"/>
          </w:tcPr>
          <w:p w:rsidR="00C77DFE" w:rsidRPr="00036A09" w:rsidRDefault="00C77DFE" w:rsidP="00CA11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B23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E11" w:rsidRDefault="00834E11">
      <w:r>
        <w:separator/>
      </w:r>
    </w:p>
  </w:endnote>
  <w:endnote w:type="continuationSeparator" w:id="0">
    <w:p w:rsidR="00834E11" w:rsidRDefault="00834E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FE" w:rsidRDefault="00E64B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80249F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46A3F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FE" w:rsidRDefault="00E64B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E11" w:rsidRDefault="00834E11">
      <w:r>
        <w:separator/>
      </w:r>
    </w:p>
  </w:footnote>
  <w:footnote w:type="continuationSeparator" w:id="0">
    <w:p w:rsidR="00834E11" w:rsidRDefault="00834E11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FE" w:rsidRDefault="00E64B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FE" w:rsidRDefault="0080249F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5.65pt;height:99.6pt">
          <v:imagedata r:id="rId1" o:title="logo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BFE" w:rsidRDefault="00E64B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5122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4BFE"/>
    <w:rsid w:val="00036A09"/>
    <w:rsid w:val="000F18FA"/>
    <w:rsid w:val="00301A06"/>
    <w:rsid w:val="00306360"/>
    <w:rsid w:val="00346A3F"/>
    <w:rsid w:val="00354AC4"/>
    <w:rsid w:val="004569FD"/>
    <w:rsid w:val="00475250"/>
    <w:rsid w:val="00637863"/>
    <w:rsid w:val="006703E0"/>
    <w:rsid w:val="006E1C36"/>
    <w:rsid w:val="00703495"/>
    <w:rsid w:val="00733F44"/>
    <w:rsid w:val="0080249F"/>
    <w:rsid w:val="00834E11"/>
    <w:rsid w:val="00974624"/>
    <w:rsid w:val="00B21345"/>
    <w:rsid w:val="00B23844"/>
    <w:rsid w:val="00C32A65"/>
    <w:rsid w:val="00C33979"/>
    <w:rsid w:val="00C57DDD"/>
    <w:rsid w:val="00C77DFE"/>
    <w:rsid w:val="00C916FC"/>
    <w:rsid w:val="00E54E5A"/>
    <w:rsid w:val="00E64BFE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384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23844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B23844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B23844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23844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B2384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B23844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B2384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B23844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B23844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B23844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B23844"/>
  </w:style>
  <w:style w:type="paragraph" w:styleId="Stopka">
    <w:name w:val="footer"/>
    <w:basedOn w:val="Normalny"/>
    <w:rsid w:val="00B23844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B23844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B23844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6E1C3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CD389-3A10-4E33-9ABF-3D13FE3C9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2014-01-27T08:32:00Z</cp:lastPrinted>
  <dcterms:created xsi:type="dcterms:W3CDTF">2014-01-27T08:32:00Z</dcterms:created>
  <dcterms:modified xsi:type="dcterms:W3CDTF">2014-01-27T08:32:00Z</dcterms:modified>
</cp:coreProperties>
</file>