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14.85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8166C" w:rsidRPr="00DC44DC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DC44DC" w:rsidRDefault="00DC44DC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C44DC" w:rsidRDefault="00DC44DC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66C" w:rsidRPr="00E8166C">
        <w:rPr>
          <w:rFonts w:ascii="Times New Roman" w:eastAsia="Times New Roman" w:hAnsi="Times New Roman"/>
          <w:b/>
          <w:sz w:val="24"/>
          <w:szCs w:val="20"/>
          <w:lang w:eastAsia="pl-PL"/>
        </w:rPr>
        <w:t>ZP/DK-03/14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8166C" w:rsidRPr="00E8166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8166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8166C">
        <w:rPr>
          <w:rFonts w:ascii="Times New Roman" w:eastAsia="Times New Roman" w:hAnsi="Times New Roman"/>
          <w:b/>
          <w:sz w:val="24"/>
          <w:szCs w:val="24"/>
          <w:lang w:eastAsia="pl-PL"/>
        </w:rPr>
        <w:t>Dostawa 2 komputerów przenośnych i 5 monitorów dla Instytutu Inteligentnych Systemów Informatycznych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DC44DC">
        <w:trPr>
          <w:trHeight w:val="1515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654E" w:rsidRDefault="00A0654E" w:rsidP="00025386">
      <w:pPr>
        <w:spacing w:after="0" w:line="240" w:lineRule="auto"/>
      </w:pPr>
      <w:r>
        <w:separator/>
      </w:r>
    </w:p>
  </w:endnote>
  <w:endnote w:type="continuationSeparator" w:id="0">
    <w:p w:rsidR="00A0654E" w:rsidRDefault="00A0654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66C" w:rsidRDefault="00E816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44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44D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66C" w:rsidRDefault="00E816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654E" w:rsidRDefault="00A0654E" w:rsidP="00025386">
      <w:pPr>
        <w:spacing w:after="0" w:line="240" w:lineRule="auto"/>
      </w:pPr>
      <w:r>
        <w:separator/>
      </w:r>
    </w:p>
  </w:footnote>
  <w:footnote w:type="continuationSeparator" w:id="0">
    <w:p w:rsidR="00A0654E" w:rsidRDefault="00A0654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66C" w:rsidRDefault="00E816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66C" w:rsidRDefault="00DC44DC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5.5pt;height:99.75pt">
          <v:imagedata r:id="rId1" o:title="logo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66C" w:rsidRDefault="00E8166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166C"/>
    <w:rsid w:val="00025386"/>
    <w:rsid w:val="001C2314"/>
    <w:rsid w:val="005624D8"/>
    <w:rsid w:val="008F2498"/>
    <w:rsid w:val="00A0654E"/>
    <w:rsid w:val="00A56A6F"/>
    <w:rsid w:val="00D55FC4"/>
    <w:rsid w:val="00DC44DC"/>
    <w:rsid w:val="00E8166C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dcterms:created xsi:type="dcterms:W3CDTF">2014-01-22T08:39:00Z</dcterms:created>
  <dcterms:modified xsi:type="dcterms:W3CDTF">2014-01-22T08:39:00Z</dcterms:modified>
</cp:coreProperties>
</file>