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A2E" w:rsidRDefault="007C2A2E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036A09" w:rsidRDefault="00562E13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………………………………………..</w:t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>Tel/</w:t>
      </w:r>
      <w:proofErr w:type="spellStart"/>
      <w:r w:rsidRPr="00036A09">
        <w:rPr>
          <w:rFonts w:ascii="Tahoma" w:hAnsi="Tahoma" w:cs="Tahoma"/>
          <w:b w:val="0"/>
          <w:sz w:val="18"/>
          <w:szCs w:val="18"/>
        </w:rPr>
        <w:t>fax</w:t>
      </w:r>
      <w:proofErr w:type="spellEnd"/>
      <w:r w:rsidRPr="00036A09">
        <w:rPr>
          <w:rFonts w:ascii="Tahoma" w:hAnsi="Tahoma" w:cs="Tahoma"/>
          <w:b w:val="0"/>
          <w:sz w:val="18"/>
          <w:szCs w:val="18"/>
        </w:rPr>
        <w:t xml:space="preserve">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7666AF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7666AF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7666AF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7666AF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7666AF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7666AF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7666AF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7666AF">
        <w:rPr>
          <w:rFonts w:ascii="Tahoma" w:hAnsi="Tahoma" w:cs="Tahoma"/>
          <w:b/>
          <w:sz w:val="18"/>
          <w:szCs w:val="18"/>
        </w:rPr>
        <w:t>Częstochowa</w:t>
      </w:r>
    </w:p>
    <w:p w:rsidR="00E54E5A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7C2A2E" w:rsidRPr="00036A09" w:rsidRDefault="007C2A2E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7666AF" w:rsidRPr="007666AF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7666AF" w:rsidRPr="007666AF">
        <w:rPr>
          <w:rFonts w:ascii="Tahoma" w:hAnsi="Tahoma" w:cs="Tahoma"/>
          <w:b/>
          <w:sz w:val="18"/>
          <w:szCs w:val="18"/>
        </w:rPr>
        <w:t>Dostawa serwera do obliczeń równoległych dla Politechniki Częstochowskiej w ramach realizacji projektu "Odbierz klucz do sukcesu - kierunki zamawiane na Wydziale Inżynierii Mechanicznej i Informatyki"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7666AF" w:rsidRPr="007666AF">
        <w:rPr>
          <w:rFonts w:ascii="Tahoma" w:hAnsi="Tahoma" w:cs="Tahoma"/>
          <w:b/>
          <w:sz w:val="18"/>
          <w:szCs w:val="18"/>
        </w:rPr>
        <w:t>ZP/DK-02/14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7C2A2E">
      <w:pPr>
        <w:numPr>
          <w:ilvl w:val="0"/>
          <w:numId w:val="35"/>
        </w:numPr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044"/>
      </w:tblGrid>
      <w:tr w:rsidR="00562E13" w:rsidRPr="00036A09" w:rsidTr="00036A09">
        <w:trPr>
          <w:trHeight w:val="704"/>
        </w:trPr>
        <w:tc>
          <w:tcPr>
            <w:tcW w:w="8044" w:type="dxa"/>
            <w:vAlign w:val="center"/>
          </w:tcPr>
          <w:p w:rsidR="00562E13" w:rsidRPr="00036A09" w:rsidRDefault="00562E13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562E13" w:rsidRPr="00036A09" w:rsidTr="003F2F41">
        <w:tc>
          <w:tcPr>
            <w:tcW w:w="8044" w:type="dxa"/>
          </w:tcPr>
          <w:p w:rsidR="00562E13" w:rsidRPr="00036A09" w:rsidRDefault="00562E13" w:rsidP="003F2F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666AF">
              <w:rPr>
                <w:rFonts w:ascii="Tahoma" w:hAnsi="Tahoma" w:cs="Tahoma"/>
                <w:sz w:val="18"/>
                <w:szCs w:val="18"/>
              </w:rPr>
              <w:t>Dostawa serwera do obliczeń równoległych dla Politechniki Częstochowskiej w ramach realizacji projektu "Odbierz klucz do sukcesu - kierunki zamawiane na Wydziale Inżynierii Mechanicznej i Informatyki"</w:t>
            </w:r>
          </w:p>
          <w:p w:rsidR="00562E13" w:rsidRPr="00036A09" w:rsidRDefault="00562E13" w:rsidP="003F2F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562E13">
              <w:rPr>
                <w:rFonts w:ascii="Tahoma" w:hAnsi="Tahoma" w:cs="Tahoma"/>
                <w:b/>
                <w:sz w:val="18"/>
                <w:szCs w:val="18"/>
              </w:rPr>
              <w:t>kwota netto</w:t>
            </w:r>
            <w:r>
              <w:rPr>
                <w:rFonts w:ascii="Tahoma" w:hAnsi="Tahoma" w:cs="Tahoma"/>
                <w:sz w:val="18"/>
                <w:szCs w:val="18"/>
              </w:rPr>
              <w:t xml:space="preserve"> wynosi</w:t>
            </w:r>
          </w:p>
          <w:p w:rsidR="00562E13" w:rsidRPr="00036A09" w:rsidRDefault="00562E13" w:rsidP="003F2F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562E13" w:rsidRPr="00036A09" w:rsidRDefault="00562E13" w:rsidP="003F2F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natomiast wraz z należnym podatkiem VAT w wysokości ......%,</w:t>
            </w:r>
          </w:p>
          <w:p w:rsidR="00562E13" w:rsidRPr="00036A09" w:rsidRDefault="00562E13" w:rsidP="003F2F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562E13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562E13" w:rsidRDefault="00562E13" w:rsidP="003F2F41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562E13" w:rsidRPr="0016311A" w:rsidRDefault="00562E13" w:rsidP="00562E13">
            <w:pPr>
              <w:pStyle w:val="Tekstpodstawowy"/>
              <w:rPr>
                <w:rFonts w:ascii="Tahoma" w:hAnsi="Tahoma" w:cs="Tahoma"/>
                <w:sz w:val="18"/>
                <w:szCs w:val="18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>Termin realizacji:</w:t>
            </w:r>
            <w:r w:rsidRPr="0016311A">
              <w:rPr>
                <w:rFonts w:ascii="Tahoma" w:hAnsi="Tahoma" w:cs="Tahoma"/>
                <w:sz w:val="18"/>
                <w:szCs w:val="18"/>
              </w:rPr>
              <w:t xml:space="preserve"> zgodnie ze SIWZ</w:t>
            </w:r>
          </w:p>
          <w:p w:rsidR="00562E13" w:rsidRPr="00562E13" w:rsidRDefault="00562E13" w:rsidP="00562E1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16311A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Warunki płatności: </w:t>
            </w:r>
            <w:r w:rsidRPr="0016311A">
              <w:rPr>
                <w:rFonts w:ascii="Tahoma" w:hAnsi="Tahoma" w:cs="Tahoma"/>
                <w:sz w:val="18"/>
                <w:szCs w:val="18"/>
              </w:rPr>
              <w:t>zgodnie ze SIWZ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7C2A2E">
      <w:pPr>
        <w:numPr>
          <w:ilvl w:val="0"/>
          <w:numId w:val="35"/>
        </w:numPr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7C2A2E">
      <w:pPr>
        <w:numPr>
          <w:ilvl w:val="0"/>
          <w:numId w:val="35"/>
        </w:numPr>
        <w:tabs>
          <w:tab w:val="left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7C2A2E">
      <w:pPr>
        <w:numPr>
          <w:ilvl w:val="0"/>
          <w:numId w:val="35"/>
        </w:numPr>
        <w:tabs>
          <w:tab w:val="left" w:pos="426"/>
        </w:tabs>
        <w:spacing w:line="36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</w:t>
      </w:r>
      <w:r w:rsidR="00562E13">
        <w:rPr>
          <w:rFonts w:ascii="Tahoma" w:hAnsi="Tahoma" w:cs="Tahoma"/>
          <w:sz w:val="18"/>
          <w:szCs w:val="18"/>
        </w:rPr>
        <w:t>że udzielamy gwarancji na okres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p w:rsidR="007C2A2E" w:rsidRDefault="007C2A2E" w:rsidP="007C2A2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7C2A2E" w:rsidRDefault="007C2A2E" w:rsidP="007C2A2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7C2A2E" w:rsidRDefault="007C2A2E" w:rsidP="007C2A2E">
      <w:pPr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044"/>
      </w:tblGrid>
      <w:tr w:rsidR="00562E13" w:rsidRPr="00036A09" w:rsidTr="00036A09">
        <w:trPr>
          <w:trHeight w:val="704"/>
          <w:jc w:val="center"/>
        </w:trPr>
        <w:tc>
          <w:tcPr>
            <w:tcW w:w="8044" w:type="dxa"/>
            <w:vAlign w:val="center"/>
          </w:tcPr>
          <w:p w:rsidR="00562E13" w:rsidRPr="00036A09" w:rsidRDefault="00562E13" w:rsidP="00562E13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końcowego):</w:t>
            </w:r>
          </w:p>
        </w:tc>
      </w:tr>
      <w:tr w:rsidR="00562E13" w:rsidRPr="00036A09" w:rsidTr="003F2F41">
        <w:trPr>
          <w:jc w:val="center"/>
        </w:trPr>
        <w:tc>
          <w:tcPr>
            <w:tcW w:w="8044" w:type="dxa"/>
            <w:vAlign w:val="center"/>
          </w:tcPr>
          <w:p w:rsidR="00562E13" w:rsidRPr="00036A09" w:rsidRDefault="00562E13" w:rsidP="003F2F41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7C2A2E" w:rsidRPr="00036A09" w:rsidRDefault="007C2A2E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7C2A2E">
      <w:pPr>
        <w:numPr>
          <w:ilvl w:val="0"/>
          <w:numId w:val="35"/>
        </w:numPr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7C2A2E">
      <w:pPr>
        <w:numPr>
          <w:ilvl w:val="0"/>
          <w:numId w:val="35"/>
        </w:numPr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7C2A2E">
      <w:pPr>
        <w:numPr>
          <w:ilvl w:val="0"/>
          <w:numId w:val="35"/>
        </w:numPr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 w:rsidSect="004C55B9">
      <w:headerReference w:type="default" r:id="rId8"/>
      <w:footerReference w:type="default" r:id="rId9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4B04" w:rsidRDefault="00A44B04">
      <w:r>
        <w:separator/>
      </w:r>
    </w:p>
  </w:endnote>
  <w:endnote w:type="continuationSeparator" w:id="0">
    <w:p w:rsidR="00A44B04" w:rsidRDefault="00A44B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Pr="00301A06" w:rsidRDefault="002439BE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="00E54E5A"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4C48E7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4B04" w:rsidRDefault="00A44B04">
      <w:r>
        <w:separator/>
      </w:r>
    </w:p>
  </w:footnote>
  <w:footnote w:type="continuationSeparator" w:id="0">
    <w:p w:rsidR="00A44B04" w:rsidRDefault="00A44B04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66AF" w:rsidRDefault="002439BE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8.85pt;height:87.05pt">
          <v:imagedata r:id="rId1" o:title="nagłówek-kolor_150dpi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D3D5E38"/>
    <w:multiLevelType w:val="hybridMultilevel"/>
    <w:tmpl w:val="A4422A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3"/>
  </w:num>
  <w:num w:numId="13">
    <w:abstractNumId w:val="24"/>
  </w:num>
  <w:num w:numId="14">
    <w:abstractNumId w:val="33"/>
  </w:num>
  <w:num w:numId="15">
    <w:abstractNumId w:val="22"/>
  </w:num>
  <w:num w:numId="16">
    <w:abstractNumId w:val="32"/>
  </w:num>
  <w:num w:numId="17">
    <w:abstractNumId w:val="12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4"/>
  </w:num>
  <w:num w:numId="33">
    <w:abstractNumId w:val="19"/>
  </w:num>
  <w:num w:numId="34">
    <w:abstractNumId w:val="0"/>
  </w:num>
  <w:num w:numId="3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9"/>
  <w:hyphenationZone w:val="425"/>
  <w:noPunctuationKerning/>
  <w:characterSpacingControl w:val="doNotCompress"/>
  <w:hdrShapeDefaults>
    <o:shapedefaults v:ext="edit" spidmax="4098"/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66AF"/>
    <w:rsid w:val="00036A09"/>
    <w:rsid w:val="000F18FA"/>
    <w:rsid w:val="0016311A"/>
    <w:rsid w:val="002439BE"/>
    <w:rsid w:val="00301A06"/>
    <w:rsid w:val="00306360"/>
    <w:rsid w:val="00354AC4"/>
    <w:rsid w:val="004569FD"/>
    <w:rsid w:val="00475250"/>
    <w:rsid w:val="004C48E7"/>
    <w:rsid w:val="004C55B9"/>
    <w:rsid w:val="00562E13"/>
    <w:rsid w:val="00637863"/>
    <w:rsid w:val="006703E0"/>
    <w:rsid w:val="00703495"/>
    <w:rsid w:val="00733F44"/>
    <w:rsid w:val="007666AF"/>
    <w:rsid w:val="0078712B"/>
    <w:rsid w:val="007C2A2E"/>
    <w:rsid w:val="00974624"/>
    <w:rsid w:val="00A44B04"/>
    <w:rsid w:val="00B21345"/>
    <w:rsid w:val="00C32A65"/>
    <w:rsid w:val="00C33979"/>
    <w:rsid w:val="00C57DDD"/>
    <w:rsid w:val="00C916FC"/>
    <w:rsid w:val="00E54E5A"/>
    <w:rsid w:val="00EB3C67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C55B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C55B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4C55B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4C55B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4C55B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4C55B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4C55B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4C55B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4C55B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4C55B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4C55B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4C55B9"/>
  </w:style>
  <w:style w:type="paragraph" w:styleId="Stopka">
    <w:name w:val="footer"/>
    <w:basedOn w:val="Normalny"/>
    <w:rsid w:val="004C55B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4C55B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4C55B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  <w:style w:type="character" w:customStyle="1" w:styleId="TekstpodstawowyZnak">
    <w:name w:val="Tekst podstawowy Znak"/>
    <w:basedOn w:val="Domylnaczcionkaakapitu"/>
    <w:link w:val="Tekstpodstawowy"/>
    <w:rsid w:val="00562E1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891F8-05F8-49EC-A26E-2DFF31374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256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2014-01-27T08:19:00Z</cp:lastPrinted>
  <dcterms:created xsi:type="dcterms:W3CDTF">2014-01-27T08:20:00Z</dcterms:created>
  <dcterms:modified xsi:type="dcterms:W3CDTF">2014-01-27T08:20:00Z</dcterms:modified>
</cp:coreProperties>
</file>