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1262E4" w:rsidRPr="001262E4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1262E4" w:rsidRPr="001262E4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1262E4" w:rsidP="009A21D7">
      <w:pPr>
        <w:pStyle w:val="Tekstpodstawowywcity"/>
        <w:spacing w:line="360" w:lineRule="auto"/>
        <w:ind w:firstLine="0"/>
      </w:pPr>
      <w:r w:rsidRPr="001262E4">
        <w:rPr>
          <w:b/>
        </w:rPr>
        <w:t>Wykonanie druków dla Wydziału Elektrycznego Politechniki Częstochowskiej</w:t>
      </w:r>
      <w:r w:rsidR="00AD2BD5">
        <w:t xml:space="preserve">, </w:t>
      </w:r>
      <w:r w:rsidR="00AD2BD5">
        <w:br/>
        <w:t xml:space="preserve">spr. nr rej. </w:t>
      </w:r>
      <w:r w:rsidR="00AD2BD5" w:rsidRPr="00AD2BD5">
        <w:rPr>
          <w:b/>
        </w:rPr>
        <w:t>ZP/U-01/14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1262E4" w:rsidRPr="001262E4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1262E4" w:rsidRPr="001262E4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1262E4" w:rsidRPr="001262E4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1262E4" w:rsidRPr="001262E4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6994" w:rsidRDefault="003F6994">
      <w:r>
        <w:separator/>
      </w:r>
    </w:p>
  </w:endnote>
  <w:endnote w:type="continuationSeparator" w:id="0">
    <w:p w:rsidR="003F6994" w:rsidRDefault="003F69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D2BD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D2BD5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2E4" w:rsidRDefault="001262E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6994" w:rsidRDefault="003F6994">
      <w:r>
        <w:separator/>
      </w:r>
    </w:p>
  </w:footnote>
  <w:footnote w:type="continuationSeparator" w:id="0">
    <w:p w:rsidR="003F6994" w:rsidRDefault="003F69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2E4" w:rsidRDefault="001262E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2E4" w:rsidRDefault="001262E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2E4" w:rsidRDefault="001262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62E4"/>
    <w:rsid w:val="00002F64"/>
    <w:rsid w:val="000E6599"/>
    <w:rsid w:val="00111985"/>
    <w:rsid w:val="001262E4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3F6994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D2BD5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981</Words>
  <Characters>6443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2014-01-22T13:11:00Z</cp:lastPrinted>
  <dcterms:created xsi:type="dcterms:W3CDTF">2014-01-22T13:11:00Z</dcterms:created>
  <dcterms:modified xsi:type="dcterms:W3CDTF">2014-01-22T13:11:00Z</dcterms:modified>
</cp:coreProperties>
</file>