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B621E" w:rsidRPr="008B621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621E" w:rsidRPr="008B621E">
        <w:rPr>
          <w:b/>
          <w:sz w:val="24"/>
        </w:rPr>
        <w:t>ZP/DK-01/14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621E" w:rsidRPr="008B621E">
        <w:rPr>
          <w:b/>
        </w:rPr>
        <w:t>przetarg nieograniczony</w:t>
      </w:r>
      <w:r w:rsidR="00753DC1">
        <w:t xml:space="preserve"> na:</w:t>
      </w:r>
    </w:p>
    <w:p w:rsidR="0000184A" w:rsidRDefault="008B62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B621E">
        <w:rPr>
          <w:b/>
          <w:sz w:val="24"/>
          <w:szCs w:val="24"/>
        </w:rPr>
        <w:t>Dostawa sprzętu i oprogramowania komputerowego dla jednostke organizacyjnych Politechniki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621E" w:rsidRPr="008B621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621E" w:rsidRPr="008B621E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B621E" w:rsidRPr="008B621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1E4" w:rsidRDefault="00C321E4">
      <w:r>
        <w:separator/>
      </w:r>
    </w:p>
  </w:endnote>
  <w:endnote w:type="continuationSeparator" w:id="0">
    <w:p w:rsidR="00C321E4" w:rsidRDefault="00C32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62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62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21E" w:rsidRDefault="008B62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1E4" w:rsidRDefault="00C321E4">
      <w:r>
        <w:separator/>
      </w:r>
    </w:p>
  </w:footnote>
  <w:footnote w:type="continuationSeparator" w:id="0">
    <w:p w:rsidR="00C321E4" w:rsidRDefault="00C321E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21E" w:rsidRDefault="008B62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21E" w:rsidRDefault="008B62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21E" w:rsidRDefault="008B62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1E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B621E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21E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B59EE-BD57-4E4C-B7D4-838944618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2014-01-10T08:40:00Z</dcterms:created>
  <dcterms:modified xsi:type="dcterms:W3CDTF">2014-01-10T08:40:00Z</dcterms:modified>
</cp:coreProperties>
</file>