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C2734">
      <w:pPr>
        <w:spacing w:before="360"/>
        <w:rPr>
          <w:b/>
          <w:bCs/>
        </w:rPr>
      </w:pPr>
      <w:bookmarkStart w:id="0" w:name="_GoBack"/>
      <w:bookmarkEnd w:id="0"/>
      <w:r w:rsidRPr="003C2734">
        <w:rPr>
          <w:b/>
          <w:bCs/>
        </w:rPr>
        <w:t>Politechnika Częstochowska</w:t>
      </w:r>
    </w:p>
    <w:p w:rsidR="0033076C" w:rsidRDefault="003C2734">
      <w:pPr>
        <w:rPr>
          <w:b/>
          <w:bCs/>
        </w:rPr>
      </w:pPr>
      <w:r w:rsidRPr="003C2734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3C2734">
        <w:rPr>
          <w:b/>
          <w:bCs/>
        </w:rPr>
        <w:t>69</w:t>
      </w:r>
    </w:p>
    <w:p w:rsidR="0033076C" w:rsidRDefault="003C2734" w:rsidP="005F1528">
      <w:pPr>
        <w:rPr>
          <w:b/>
          <w:bCs/>
        </w:rPr>
      </w:pPr>
      <w:r w:rsidRPr="003C2734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3C2734">
        <w:rPr>
          <w:b/>
          <w:bCs/>
        </w:rPr>
        <w:t>Częstochowa</w:t>
      </w:r>
    </w:p>
    <w:p w:rsidR="005F1528" w:rsidRDefault="0033076C" w:rsidP="005F1528">
      <w:pPr>
        <w:pStyle w:val="Nagwek"/>
        <w:tabs>
          <w:tab w:val="clear" w:pos="4536"/>
        </w:tabs>
        <w:spacing w:before="120" w:after="120"/>
        <w:rPr>
          <w:b/>
          <w:bCs/>
        </w:rPr>
      </w:pPr>
      <w:r>
        <w:rPr>
          <w:b/>
          <w:bCs/>
        </w:rPr>
        <w:t xml:space="preserve">Pismo: </w:t>
      </w:r>
      <w:r w:rsidR="00AD2D9F">
        <w:rPr>
          <w:b/>
          <w:bCs/>
        </w:rPr>
        <w:t>RK-</w:t>
      </w:r>
      <w:r w:rsidR="00BE6054">
        <w:rPr>
          <w:b/>
          <w:bCs/>
        </w:rPr>
        <w:t>25/14</w:t>
      </w:r>
    </w:p>
    <w:p w:rsidR="0033076C" w:rsidRDefault="003C2734" w:rsidP="005F1528">
      <w:pPr>
        <w:pStyle w:val="Nagwek"/>
        <w:tabs>
          <w:tab w:val="clear" w:pos="4536"/>
        </w:tabs>
        <w:spacing w:before="120" w:after="120"/>
      </w:pPr>
      <w:r w:rsidRPr="003C2734">
        <w:rPr>
          <w:b/>
          <w:bCs/>
        </w:rPr>
        <w:t>ZP/RB-23/13</w:t>
      </w:r>
      <w:r w:rsidR="0033076C">
        <w:tab/>
        <w:t xml:space="preserve"> </w:t>
      </w:r>
      <w:r w:rsidRPr="003C2734">
        <w:t>Częstochowa</w:t>
      </w:r>
      <w:r w:rsidR="0033076C">
        <w:t xml:space="preserve"> dnia: </w:t>
      </w:r>
      <w:r w:rsidRPr="003C2734">
        <w:t>2014-01-13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C2734" w:rsidRPr="003C2734">
        <w:t>(</w:t>
      </w:r>
      <w:proofErr w:type="spellStart"/>
      <w:r w:rsidR="003C2734" w:rsidRPr="003C2734">
        <w:t>t.j</w:t>
      </w:r>
      <w:proofErr w:type="spellEnd"/>
      <w:r w:rsidR="003C2734" w:rsidRPr="003C2734">
        <w:t xml:space="preserve">. Dz. U. z 2013 r. poz. 907, z </w:t>
      </w:r>
      <w:proofErr w:type="spellStart"/>
      <w:r w:rsidR="003C2734" w:rsidRPr="003C2734">
        <w:t>późn</w:t>
      </w:r>
      <w:proofErr w:type="spellEnd"/>
      <w:r w:rsidR="003C2734" w:rsidRPr="003C2734">
        <w:t>. zm.)</w:t>
      </w:r>
      <w:r>
        <w:t xml:space="preserve"> </w:t>
      </w:r>
      <w:r>
        <w:rPr>
          <w:bCs/>
        </w:rPr>
        <w:t xml:space="preserve">w trybie </w:t>
      </w:r>
      <w:r w:rsidR="003C2734" w:rsidRPr="003C273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C2734">
      <w:pPr>
        <w:spacing w:before="120" w:after="120"/>
        <w:jc w:val="center"/>
        <w:rPr>
          <w:b/>
        </w:rPr>
      </w:pPr>
      <w:r w:rsidRPr="003C2734">
        <w:rPr>
          <w:b/>
        </w:rPr>
        <w:t xml:space="preserve">Budowa instalacji uprawy glonów przy </w:t>
      </w:r>
      <w:proofErr w:type="spellStart"/>
      <w:r w:rsidRPr="003C2734">
        <w:rPr>
          <w:b/>
        </w:rPr>
        <w:t>biogazowni</w:t>
      </w:r>
      <w:proofErr w:type="spellEnd"/>
      <w:r w:rsidRPr="003C2734">
        <w:rPr>
          <w:b/>
        </w:rPr>
        <w:t xml:space="preserve"> rolniczej oraz instalacji odbioru ciepła z modułów </w:t>
      </w:r>
      <w:proofErr w:type="spellStart"/>
      <w:r w:rsidRPr="003C2734">
        <w:rPr>
          <w:b/>
        </w:rPr>
        <w:t>kogeneracyjnych</w:t>
      </w:r>
      <w:proofErr w:type="spellEnd"/>
      <w:r w:rsidRPr="003C2734">
        <w:rPr>
          <w:b/>
        </w:rPr>
        <w:t>, separacji ciepła od medium, zmiany ciepła w chłód i dostarczenia do instalacji badawczej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C2734" w:rsidTr="001C1288">
        <w:trPr>
          <w:cantSplit/>
        </w:trPr>
        <w:tc>
          <w:tcPr>
            <w:tcW w:w="9210" w:type="dxa"/>
          </w:tcPr>
          <w:p w:rsidR="005F1528" w:rsidRDefault="005F1528" w:rsidP="001C1288">
            <w:pPr>
              <w:spacing w:line="360" w:lineRule="auto"/>
              <w:ind w:firstLine="284"/>
              <w:jc w:val="both"/>
              <w:rPr>
                <w:b/>
              </w:rPr>
            </w:pPr>
            <w:r w:rsidRPr="005F1528">
              <w:rPr>
                <w:b/>
              </w:rPr>
              <w:t xml:space="preserve">Konsorcjum (lider: </w:t>
            </w:r>
            <w:proofErr w:type="spellStart"/>
            <w:r w:rsidRPr="005F1528">
              <w:rPr>
                <w:b/>
              </w:rPr>
              <w:t>Arco</w:t>
            </w:r>
            <w:proofErr w:type="spellEnd"/>
            <w:r w:rsidRPr="005F1528">
              <w:rPr>
                <w:b/>
              </w:rPr>
              <w:t xml:space="preserve"> System Sp. z o.o. Pławska 1b, 32-600 Brzezinka wspólnik: Termo Klima MK Sp. z o.o. Sp. Komandytowa, Tartaczna 12, 40-749 Katowice </w:t>
            </w:r>
          </w:p>
          <w:p w:rsidR="003C2734" w:rsidRDefault="003C2734" w:rsidP="001C128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3C2734">
              <w:rPr>
                <w:b/>
              </w:rPr>
              <w:t>9 413 000.00 zł</w:t>
            </w:r>
          </w:p>
          <w:p w:rsidR="003C2734" w:rsidRDefault="003C2734" w:rsidP="001C128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C2734" w:rsidRPr="003C2734" w:rsidRDefault="005F1528" w:rsidP="001C1288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 w:rsidRPr="005F1528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3C273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73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C2734" w:rsidRPr="005811DF" w:rsidTr="001C1288">
        <w:tc>
          <w:tcPr>
            <w:tcW w:w="540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7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C2734" w:rsidRPr="005811DF" w:rsidRDefault="005F1528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15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 (lider: </w:t>
            </w:r>
            <w:proofErr w:type="spellStart"/>
            <w:r w:rsidRPr="005F1528">
              <w:rPr>
                <w:rFonts w:ascii="Times New Roman" w:hAnsi="Times New Roman" w:cs="Times New Roman"/>
                <w:bCs/>
                <w:sz w:val="18"/>
                <w:szCs w:val="18"/>
              </w:rPr>
              <w:t>Arco</w:t>
            </w:r>
            <w:proofErr w:type="spellEnd"/>
            <w:r w:rsidRPr="005F15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System Sp. z o.o. Pławska 1b, 32-600 Brzezinka wspólnik: </w:t>
            </w:r>
            <w:r w:rsidRPr="005F152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Termo Klima MK Sp. z o.o. Sp. Komandytowa, Tartaczna 12, 40-749 Katowice </w:t>
            </w:r>
            <w:r w:rsidR="003C2734"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="003C2734" w:rsidRPr="003C273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3C2734"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73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C2734" w:rsidRPr="005811DF" w:rsidRDefault="003C2734" w:rsidP="001C12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273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C2734">
        <w:t xml:space="preserve"> </w:t>
      </w:r>
      <w:r w:rsidR="003C2734" w:rsidRPr="0012155B">
        <w:t>nie krótszym niż 5 dni od dnia przesłania niniejszego zawiadomienia o wyborze najkorzystniejszej oferty</w:t>
      </w:r>
      <w:r w:rsidR="003C2734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5F1528" w:rsidP="00AD5B8D">
      <w:pPr>
        <w:spacing w:line="360" w:lineRule="auto"/>
        <w:jc w:val="both"/>
        <w:rPr>
          <w:bCs/>
        </w:rPr>
      </w:pPr>
      <w:r w:rsidRPr="005F1528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5F1528">
        <w:rPr>
          <w:b/>
          <w:bCs/>
        </w:rPr>
        <w:t>17.01.2014r</w:t>
      </w:r>
      <w:r w:rsidRPr="005F1528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5F1528" w:rsidRPr="007074B2" w:rsidRDefault="005F1528" w:rsidP="005F1528">
      <w:pPr>
        <w:tabs>
          <w:tab w:val="left" w:pos="8820"/>
        </w:tabs>
        <w:spacing w:before="360" w:after="120"/>
        <w:ind w:left="4678"/>
        <w:jc w:val="center"/>
      </w:pPr>
      <w:r w:rsidRPr="007074B2">
        <w:t>PROREKTOR ds. NAUKI</w:t>
      </w:r>
    </w:p>
    <w:p w:rsidR="005F1528" w:rsidRPr="007074B2" w:rsidRDefault="005F1528" w:rsidP="005F1528">
      <w:pPr>
        <w:tabs>
          <w:tab w:val="left" w:pos="8820"/>
        </w:tabs>
        <w:spacing w:before="360" w:after="120"/>
        <w:ind w:left="4678"/>
        <w:jc w:val="center"/>
      </w:pPr>
      <w:r w:rsidRPr="007074B2">
        <w:t>prof. dr hab. inż. Zygmunt Nitkiewicz</w:t>
      </w:r>
    </w:p>
    <w:p w:rsidR="0033076C" w:rsidRDefault="0033076C" w:rsidP="005F1528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84A" w:rsidRDefault="0036284A">
      <w:r>
        <w:separator/>
      </w:r>
    </w:p>
  </w:endnote>
  <w:endnote w:type="continuationSeparator" w:id="0">
    <w:p w:rsidR="0036284A" w:rsidRDefault="0036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34" w:rsidRDefault="003C27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34" w:rsidRDefault="003C27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84A" w:rsidRDefault="0036284A">
      <w:r>
        <w:separator/>
      </w:r>
    </w:p>
  </w:footnote>
  <w:footnote w:type="continuationSeparator" w:id="0">
    <w:p w:rsidR="0036284A" w:rsidRDefault="00362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34" w:rsidRDefault="003C27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34" w:rsidRDefault="005F1528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734" w:rsidRDefault="003C27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93A"/>
    <w:rsid w:val="00034F15"/>
    <w:rsid w:val="00071ECD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43384"/>
    <w:rsid w:val="0036284A"/>
    <w:rsid w:val="003C2734"/>
    <w:rsid w:val="003C27EC"/>
    <w:rsid w:val="00485B60"/>
    <w:rsid w:val="004B5777"/>
    <w:rsid w:val="005652D5"/>
    <w:rsid w:val="005811DF"/>
    <w:rsid w:val="00596F83"/>
    <w:rsid w:val="005F1528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A393A"/>
    <w:rsid w:val="008C0372"/>
    <w:rsid w:val="00917FEB"/>
    <w:rsid w:val="00953D9A"/>
    <w:rsid w:val="00AD2D9F"/>
    <w:rsid w:val="00AD5B8D"/>
    <w:rsid w:val="00AE6513"/>
    <w:rsid w:val="00B37924"/>
    <w:rsid w:val="00BA1245"/>
    <w:rsid w:val="00BE6054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71E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1E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71E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1E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2014-01-13T09:45:00Z</cp:lastPrinted>
  <dcterms:created xsi:type="dcterms:W3CDTF">2014-01-13T13:22:00Z</dcterms:created>
  <dcterms:modified xsi:type="dcterms:W3CDTF">2014-01-13T13:22:00Z</dcterms:modified>
</cp:coreProperties>
</file>