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E2FEB" w:rsidRPr="009E2FE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E2FEB" w:rsidRPr="009E2FE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E2FEB" w:rsidP="009A21D7">
      <w:pPr>
        <w:pStyle w:val="Tekstpodstawowywcity"/>
        <w:spacing w:line="360" w:lineRule="auto"/>
        <w:ind w:firstLine="0"/>
      </w:pPr>
      <w:r w:rsidRPr="009E2FEB">
        <w:rPr>
          <w:b/>
        </w:rPr>
        <w:t xml:space="preserve">Dostawa materiałów do stanowiska badawczego </w:t>
      </w:r>
      <w:proofErr w:type="spellStart"/>
      <w:r w:rsidRPr="009E2FEB">
        <w:rPr>
          <w:b/>
        </w:rPr>
        <w:t>przedpalenisko</w:t>
      </w:r>
      <w:proofErr w:type="spellEnd"/>
      <w:r w:rsidRPr="009E2FEB">
        <w:rPr>
          <w:b/>
        </w:rPr>
        <w:t xml:space="preserve"> cyklonowe w ramach Projektu Strategicznego Zadanie nr 2 dla Wydziału Inżynierii Środowiska </w:t>
      </w:r>
      <w:r w:rsidR="00932990">
        <w:rPr>
          <w:b/>
        </w:rPr>
        <w:br/>
      </w:r>
      <w:r w:rsidRPr="009E2FEB">
        <w:rPr>
          <w:b/>
        </w:rPr>
        <w:t>i Biotechnologii Politechniki Częstochowskiej</w:t>
      </w:r>
      <w:r w:rsidR="00932990">
        <w:rPr>
          <w:b/>
        </w:rPr>
        <w:t xml:space="preserve">, </w:t>
      </w:r>
      <w:proofErr w:type="spellStart"/>
      <w:r w:rsidR="00932990" w:rsidRPr="00932990">
        <w:t>spr</w:t>
      </w:r>
      <w:proofErr w:type="spellEnd"/>
      <w:r w:rsidR="00932990" w:rsidRPr="00932990">
        <w:t>. nr rej.</w:t>
      </w:r>
      <w:r w:rsidR="00932990">
        <w:rPr>
          <w:b/>
        </w:rPr>
        <w:t xml:space="preserve"> ZP/D-34/13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E2FEB" w:rsidRPr="009E2FEB">
        <w:rPr>
          <w:szCs w:val="24"/>
        </w:rPr>
        <w:t>(</w:t>
      </w:r>
      <w:proofErr w:type="spellStart"/>
      <w:r w:rsidR="009E2FEB" w:rsidRPr="009E2FEB">
        <w:rPr>
          <w:szCs w:val="24"/>
        </w:rPr>
        <w:t>t.j</w:t>
      </w:r>
      <w:proofErr w:type="spellEnd"/>
      <w:r w:rsidR="009E2FEB" w:rsidRPr="009E2FEB">
        <w:rPr>
          <w:szCs w:val="24"/>
        </w:rPr>
        <w:t xml:space="preserve">. Dz. U. z 2013 r. poz. 907, z </w:t>
      </w:r>
      <w:proofErr w:type="spellStart"/>
      <w:r w:rsidR="009E2FEB" w:rsidRPr="009E2FEB">
        <w:rPr>
          <w:szCs w:val="24"/>
        </w:rPr>
        <w:t>późn</w:t>
      </w:r>
      <w:proofErr w:type="spellEnd"/>
      <w:r w:rsidR="009E2FEB" w:rsidRPr="009E2FE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 xml:space="preserve">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lastRenderedPageBreak/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E2FEB" w:rsidRPr="009E2FEB">
        <w:t>(</w:t>
      </w:r>
      <w:proofErr w:type="spellStart"/>
      <w:r w:rsidR="009E2FEB" w:rsidRPr="009E2FEB">
        <w:t>t.j</w:t>
      </w:r>
      <w:proofErr w:type="spellEnd"/>
      <w:r w:rsidR="009E2FEB" w:rsidRPr="009E2FEB">
        <w:t xml:space="preserve">. Dz. U. z 2013 r. poz. 907, z </w:t>
      </w:r>
      <w:proofErr w:type="spellStart"/>
      <w:r w:rsidR="009E2FEB" w:rsidRPr="009E2FEB">
        <w:t>późn</w:t>
      </w:r>
      <w:proofErr w:type="spellEnd"/>
      <w:r w:rsidR="009E2FEB" w:rsidRPr="009E2FEB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E2FEB" w:rsidRPr="009E2FEB">
        <w:t>(</w:t>
      </w:r>
      <w:proofErr w:type="spellStart"/>
      <w:r w:rsidR="009E2FEB" w:rsidRPr="009E2FEB">
        <w:t>t.j</w:t>
      </w:r>
      <w:proofErr w:type="spellEnd"/>
      <w:r w:rsidR="009E2FEB" w:rsidRPr="009E2FEB">
        <w:t xml:space="preserve">. Dz. U. z 2013 r. poz. 907, z </w:t>
      </w:r>
      <w:proofErr w:type="spellStart"/>
      <w:r w:rsidR="009E2FEB" w:rsidRPr="009E2FEB">
        <w:t>późn</w:t>
      </w:r>
      <w:proofErr w:type="spellEnd"/>
      <w:r w:rsidR="009E2FEB" w:rsidRPr="009E2FEB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E2FEB" w:rsidRPr="009E2FEB">
        <w:t>(</w:t>
      </w:r>
      <w:proofErr w:type="spellStart"/>
      <w:r w:rsidR="009E2FEB" w:rsidRPr="009E2FEB">
        <w:t>t.j</w:t>
      </w:r>
      <w:proofErr w:type="spellEnd"/>
      <w:r w:rsidR="009E2FEB" w:rsidRPr="009E2FEB">
        <w:t xml:space="preserve">. Dz. U. z 2013 r. poz. 907, z </w:t>
      </w:r>
      <w:proofErr w:type="spellStart"/>
      <w:r w:rsidR="009E2FEB" w:rsidRPr="009E2FEB">
        <w:t>późn</w:t>
      </w:r>
      <w:proofErr w:type="spellEnd"/>
      <w:r w:rsidR="009E2FEB" w:rsidRPr="009E2FE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F48" w:rsidRDefault="00671F48">
      <w:r>
        <w:separator/>
      </w:r>
    </w:p>
  </w:endnote>
  <w:endnote w:type="continuationSeparator" w:id="0">
    <w:p w:rsidR="00671F48" w:rsidRDefault="00671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2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299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EB" w:rsidRDefault="009E2F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F48" w:rsidRDefault="00671F48">
      <w:r>
        <w:separator/>
      </w:r>
    </w:p>
  </w:footnote>
  <w:footnote w:type="continuationSeparator" w:id="0">
    <w:p w:rsidR="00671F48" w:rsidRDefault="00671F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EB" w:rsidRDefault="009E2F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8"/>
      <w:gridCol w:w="236"/>
      <w:gridCol w:w="3020"/>
      <w:gridCol w:w="2977"/>
      <w:gridCol w:w="2126"/>
    </w:tblGrid>
    <w:tr w:rsidR="00932990" w:rsidTr="00B74A42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61312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PROGRAM STRATEGICZNY </w:t>
          </w:r>
        </w:p>
        <w:p w:rsidR="00932990" w:rsidRPr="00B21E44" w:rsidRDefault="00932990" w:rsidP="00B74A42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 ZAAWANSOWANE TECHNOLOGIE POZYSKIWANIA ENERGII  ZADANIE</w:t>
          </w:r>
          <w:r>
            <w:rPr>
              <w:b/>
              <w:sz w:val="14"/>
              <w:szCs w:val="14"/>
            </w:rPr>
            <w:t xml:space="preserve"> NR </w:t>
          </w:r>
          <w:r w:rsidRPr="00B21E44">
            <w:rPr>
              <w:b/>
              <w:sz w:val="14"/>
              <w:szCs w:val="14"/>
            </w:rPr>
            <w:t xml:space="preserve">2 „Opracowanie technologii spalania tlenowego dla kotłów pyłowych i fluidalnych zintegrowanych </w:t>
          </w:r>
        </w:p>
        <w:p w:rsidR="00932990" w:rsidRPr="00B21E44" w:rsidRDefault="00932990" w:rsidP="00B74A42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>z wychwytem CO</w:t>
          </w:r>
          <w:r w:rsidRPr="00B21E44">
            <w:rPr>
              <w:b/>
              <w:sz w:val="14"/>
              <w:szCs w:val="14"/>
              <w:vertAlign w:val="subscript"/>
            </w:rPr>
            <w:t>2</w:t>
          </w:r>
          <w:r w:rsidRPr="00B21E44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  <w:r>
            <w:rPr>
              <w:noProof/>
            </w:rPr>
            <w:pict>
              <v:shape id="Obraz 2" o:spid="_x0000_s2050" type="#_x0000_t75" style="position:absolute;margin-left:-.15pt;margin-top:20.3pt;width:91pt;height:57.6pt;z-index:251660288;visibility:visible;mso-position-horizontal-relative:text;mso-position-vertical-relative:text">
                <v:imagedata r:id="rId2" o:title=""/>
              </v:shape>
            </w:pict>
          </w:r>
        </w:p>
      </w:tc>
    </w:tr>
    <w:tr w:rsidR="00932990" w:rsidTr="00B74A42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</w:tr>
    <w:tr w:rsidR="00932990" w:rsidTr="00B74A42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</w:tr>
    <w:tr w:rsidR="00932990" w:rsidTr="00B74A42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B21E44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</w:tr>
    <w:tr w:rsidR="00932990" w:rsidTr="00B74A42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</w:tr>
    <w:tr w:rsidR="00932990" w:rsidRPr="00932990" w:rsidTr="00B74A42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tabs>
              <w:tab w:val="left" w:pos="1755"/>
            </w:tabs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    </w:t>
          </w:r>
        </w:p>
        <w:p w:rsidR="00932990" w:rsidRPr="00B21E44" w:rsidRDefault="00932990" w:rsidP="00B74A42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Politechnika Częstochowska </w:t>
          </w:r>
        </w:p>
        <w:p w:rsidR="00932990" w:rsidRPr="00B21E44" w:rsidRDefault="00932990" w:rsidP="00B74A42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</w:t>
          </w:r>
          <w:r w:rsidRPr="00B21E44">
            <w:rPr>
              <w:sz w:val="14"/>
              <w:szCs w:val="14"/>
            </w:rPr>
            <w:t>Środowiska</w:t>
          </w:r>
          <w:r>
            <w:rPr>
              <w:sz w:val="14"/>
              <w:szCs w:val="14"/>
            </w:rPr>
            <w:t xml:space="preserve"> i Biotechnologii</w:t>
          </w:r>
        </w:p>
        <w:p w:rsidR="00932990" w:rsidRPr="00B21E44" w:rsidRDefault="00932990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ul. Dąbrowskiego 73</w:t>
          </w:r>
        </w:p>
        <w:p w:rsidR="00932990" w:rsidRPr="00B21E44" w:rsidRDefault="00932990" w:rsidP="00B74A42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932990" w:rsidRPr="00B21E44" w:rsidRDefault="00932990" w:rsidP="00B74A42">
          <w:pPr>
            <w:rPr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BIURO PROJEKTU </w:t>
          </w:r>
        </w:p>
        <w:p w:rsidR="00932990" w:rsidRPr="00B21E44" w:rsidRDefault="00932990" w:rsidP="00B74A42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932990" w:rsidRPr="007E0A34" w:rsidRDefault="00932990" w:rsidP="00B74A42">
          <w:pPr>
            <w:rPr>
              <w:sz w:val="14"/>
              <w:szCs w:val="14"/>
              <w:lang w:val="en-US"/>
            </w:rPr>
          </w:pPr>
          <w:r w:rsidRPr="007E0A34">
            <w:rPr>
              <w:sz w:val="14"/>
              <w:szCs w:val="14"/>
              <w:lang w:val="en-US"/>
            </w:rPr>
            <w:t>tel./fax + 48 34 3250 483</w:t>
          </w:r>
        </w:p>
        <w:p w:rsidR="00932990" w:rsidRPr="007E0A34" w:rsidRDefault="00932990" w:rsidP="00B74A42">
          <w:pPr>
            <w:rPr>
              <w:b/>
              <w:sz w:val="14"/>
              <w:szCs w:val="14"/>
              <w:lang w:val="en-US"/>
            </w:rPr>
          </w:pPr>
          <w:r w:rsidRPr="007E0A34"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 w:rsidRPr="007E0A34"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 w:rsidRPr="007E0A34"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932990" w:rsidRPr="007E0A34" w:rsidRDefault="00932990" w:rsidP="00B74A42">
          <w:pPr>
            <w:tabs>
              <w:tab w:val="left" w:pos="1755"/>
            </w:tabs>
            <w:rPr>
              <w:lang w:val="en-US"/>
            </w:rPr>
          </w:pPr>
        </w:p>
      </w:tc>
    </w:tr>
  </w:tbl>
  <w:p w:rsidR="009E2FEB" w:rsidRPr="00932990" w:rsidRDefault="009E2FEB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EB" w:rsidRDefault="009E2F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FE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71F48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32990"/>
    <w:rsid w:val="009A21D7"/>
    <w:rsid w:val="009E2FEB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rsid w:val="009329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996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2013-12-19T09:19:00Z</cp:lastPrinted>
  <dcterms:created xsi:type="dcterms:W3CDTF">2013-12-19T09:19:00Z</dcterms:created>
  <dcterms:modified xsi:type="dcterms:W3CDTF">2013-12-19T09:19:00Z</dcterms:modified>
</cp:coreProperties>
</file>