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4D5D16">
        <w:rPr>
          <w:rFonts w:ascii="Tahoma" w:hAnsi="Tahoma" w:cs="Tahoma"/>
          <w:b w:val="0"/>
          <w:bCs/>
          <w:sz w:val="18"/>
          <w:szCs w:val="18"/>
        </w:rPr>
        <w:t>ogłoszenie o 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93689A" w:rsidRPr="0093689A">
        <w:rPr>
          <w:rFonts w:ascii="Tahoma" w:hAnsi="Tahoma" w:cs="Tahoma"/>
          <w:bCs/>
          <w:sz w:val="18"/>
          <w:szCs w:val="18"/>
        </w:rPr>
        <w:t>Budowa łączy światłowodowych w kampusie Politechniki Częstochowskiej i Akademii im. Jana Długosza w Częstochowie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93689A" w:rsidRPr="0093689A">
        <w:rPr>
          <w:rFonts w:ascii="Tahoma" w:hAnsi="Tahoma" w:cs="Tahoma"/>
          <w:bCs/>
          <w:sz w:val="18"/>
          <w:szCs w:val="18"/>
        </w:rPr>
        <w:t>ZP/RB-24/13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5D16" w:rsidRPr="00567913" w:rsidRDefault="004D5D16" w:rsidP="004D5D16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D5D16" w:rsidRPr="00567913" w:rsidRDefault="004D5D16" w:rsidP="004D5D16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5D16" w:rsidRDefault="004D5D16" w:rsidP="004D5D16">
      <w:pPr>
        <w:pStyle w:val="Tekstpodstawowy2"/>
        <w:rPr>
          <w:rFonts w:ascii="Tahoma" w:hAnsi="Tahoma" w:cs="Tahoma"/>
          <w:sz w:val="18"/>
          <w:szCs w:val="18"/>
        </w:rPr>
      </w:pPr>
    </w:p>
    <w:p w:rsidR="004D5D16" w:rsidRPr="00567913" w:rsidRDefault="004D5D16" w:rsidP="004D5D16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sz w:val="18"/>
          <w:szCs w:val="18"/>
        </w:rPr>
        <w:t>vat</w:t>
      </w:r>
      <w:proofErr w:type="spellEnd"/>
      <w:r>
        <w:rPr>
          <w:rFonts w:ascii="Tahoma" w:hAnsi="Tahoma" w:cs="Tahoma"/>
          <w:sz w:val="18"/>
          <w:szCs w:val="18"/>
        </w:rPr>
        <w:t xml:space="preserve"> …..%</w:t>
      </w:r>
      <w:bookmarkStart w:id="0" w:name="_GoBack"/>
      <w:bookmarkEnd w:id="0"/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93689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93689A">
        <w:rPr>
          <w:rFonts w:ascii="Tahoma" w:hAnsi="Tahoma" w:cs="Tahoma"/>
          <w:sz w:val="18"/>
          <w:szCs w:val="18"/>
        </w:rPr>
        <w:t>7 000.00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4D5D16" w:rsidRDefault="004D5D16" w:rsidP="004D5D16">
      <w:pPr>
        <w:numPr>
          <w:ilvl w:val="0"/>
          <w:numId w:val="2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4D5D16" w:rsidRDefault="004D5D16" w:rsidP="004D5D16">
      <w:pPr>
        <w:numPr>
          <w:ilvl w:val="0"/>
          <w:numId w:val="2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4D5D16" w:rsidRDefault="004D5D16" w:rsidP="004D5D16">
      <w:pPr>
        <w:numPr>
          <w:ilvl w:val="0"/>
          <w:numId w:val="2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zapoznaliśmy się z warunkami realizacji i uwzględniliśmy je w wycenie i terminie realizacji przedmiotu zamówienia;</w:t>
      </w:r>
    </w:p>
    <w:p w:rsidR="004D5D16" w:rsidRDefault="004D5D16" w:rsidP="004D5D16">
      <w:pPr>
        <w:numPr>
          <w:ilvl w:val="0"/>
          <w:numId w:val="2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4D5D16" w:rsidRDefault="004D5D16" w:rsidP="004D5D16">
      <w:pPr>
        <w:numPr>
          <w:ilvl w:val="0"/>
          <w:numId w:val="2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4D5D16" w:rsidRDefault="004D5D16" w:rsidP="004D5D16">
      <w:pPr>
        <w:numPr>
          <w:ilvl w:val="0"/>
          <w:numId w:val="2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</w:t>
      </w:r>
      <w:r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% ceny ofertowej brutto i zawarcia umowy w miejscu i terminie wyznaczonym przez Zamawiającego. </w:t>
      </w:r>
    </w:p>
    <w:p w:rsidR="004D5D16" w:rsidRPr="00567913" w:rsidRDefault="004D5D16" w:rsidP="004D5D1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BDF" w:rsidRDefault="00F21BDF">
      <w:r>
        <w:separator/>
      </w:r>
    </w:p>
  </w:endnote>
  <w:endnote w:type="continuationSeparator" w:id="0">
    <w:p w:rsidR="00F21BDF" w:rsidRDefault="00F2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D5D1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D5D1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D5D1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D5D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D5D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BDF" w:rsidRDefault="00F21BDF">
      <w:r>
        <w:separator/>
      </w:r>
    </w:p>
  </w:footnote>
  <w:footnote w:type="continuationSeparator" w:id="0">
    <w:p w:rsidR="00F21BDF" w:rsidRDefault="00F21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D5D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4D5D16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D5D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1BDF"/>
    <w:rsid w:val="004D5D16"/>
    <w:rsid w:val="00813C72"/>
    <w:rsid w:val="0093689A"/>
    <w:rsid w:val="00E02776"/>
    <w:rsid w:val="00E91EA0"/>
    <w:rsid w:val="00F2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518</Words>
  <Characters>3111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2013-12-17T07:58:00Z</dcterms:created>
  <dcterms:modified xsi:type="dcterms:W3CDTF">2013-12-17T07:58:00Z</dcterms:modified>
</cp:coreProperties>
</file>