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321DB" w:rsidRPr="005321D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321DB" w:rsidRPr="005321DB">
        <w:rPr>
          <w:sz w:val="24"/>
          <w:szCs w:val="24"/>
        </w:rPr>
        <w:t>ZP/RB-24/13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321DB" w:rsidRPr="005321D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321DB" w:rsidP="00E001EA">
      <w:pPr>
        <w:jc w:val="both"/>
        <w:rPr>
          <w:sz w:val="24"/>
          <w:szCs w:val="24"/>
        </w:rPr>
      </w:pPr>
      <w:r w:rsidRPr="005321DB">
        <w:rPr>
          <w:b/>
          <w:sz w:val="24"/>
          <w:szCs w:val="24"/>
        </w:rPr>
        <w:t>Budowa łączy światłowodowych w kampusie Politechniki Częstochowskiej i Akademii im. Jana Długosza w Częstochowie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9F405B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  <w:p w:rsidR="00425DD9" w:rsidRDefault="009F405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bookmarkStart w:id="0" w:name="_GoBack"/>
            <w:bookmarkEnd w:id="0"/>
            <w:r w:rsidRPr="0003430C">
              <w:t>(z podaniem informacji niezbędnych do oceny spełniania warunków udziału w postępowaniu określonych w pkt. 6.2.2. SIWZ)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lastRenderedPageBreak/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947" w:rsidRDefault="003A4947">
      <w:r>
        <w:separator/>
      </w:r>
    </w:p>
  </w:endnote>
  <w:endnote w:type="continuationSeparator" w:id="0">
    <w:p w:rsidR="003A4947" w:rsidRDefault="003A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F40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F405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49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947" w:rsidRDefault="003A4947">
      <w:r>
        <w:separator/>
      </w:r>
    </w:p>
  </w:footnote>
  <w:footnote w:type="continuationSeparator" w:id="0">
    <w:p w:rsidR="003A4947" w:rsidRDefault="003A4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DB" w:rsidRDefault="005321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DB" w:rsidRDefault="005321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947"/>
    <w:rsid w:val="00013C96"/>
    <w:rsid w:val="00035F1B"/>
    <w:rsid w:val="00065ADD"/>
    <w:rsid w:val="000D6FE5"/>
    <w:rsid w:val="001F059E"/>
    <w:rsid w:val="00260E96"/>
    <w:rsid w:val="002F5E7A"/>
    <w:rsid w:val="00343281"/>
    <w:rsid w:val="003A4947"/>
    <w:rsid w:val="00425DD9"/>
    <w:rsid w:val="005321DB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F405B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CE954-EF21-4941-BFAE-820ADE4DB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2013-12-17T07:52:00Z</dcterms:created>
  <dcterms:modified xsi:type="dcterms:W3CDTF">2013-12-17T07:52:00Z</dcterms:modified>
</cp:coreProperties>
</file>