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8034F" w:rsidRPr="0098034F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034F" w:rsidRPr="0098034F">
        <w:rPr>
          <w:b/>
          <w:sz w:val="24"/>
        </w:rPr>
        <w:t>ZP/RB-24/13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034F" w:rsidRPr="0098034F">
        <w:rPr>
          <w:b/>
        </w:rPr>
        <w:t>przetarg nieograniczony</w:t>
      </w:r>
      <w:r w:rsidR="00753DC1">
        <w:t xml:space="preserve"> na:</w:t>
      </w:r>
    </w:p>
    <w:p w:rsidR="0000184A" w:rsidRDefault="0098034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8034F">
        <w:rPr>
          <w:b/>
          <w:sz w:val="24"/>
          <w:szCs w:val="24"/>
        </w:rPr>
        <w:t>Budowa łączy światłowodowych w kampusie Politechniki Częstochowskiej i Akademii im. Jana Długosza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034F" w:rsidRPr="0098034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034F" w:rsidRPr="0098034F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8034F" w:rsidRPr="0098034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7EE" w:rsidRDefault="005E37EE">
      <w:r>
        <w:separator/>
      </w:r>
    </w:p>
  </w:endnote>
  <w:endnote w:type="continuationSeparator" w:id="0">
    <w:p w:rsidR="005E37EE" w:rsidRDefault="005E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4F" w:rsidRDefault="009803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7EE" w:rsidRDefault="005E37EE">
      <w:r>
        <w:separator/>
      </w:r>
    </w:p>
  </w:footnote>
  <w:footnote w:type="continuationSeparator" w:id="0">
    <w:p w:rsidR="005E37EE" w:rsidRDefault="005E37E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4F" w:rsidRDefault="009803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4F" w:rsidRDefault="009803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4F" w:rsidRDefault="009803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7E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37EE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034F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F4BBD-02C3-44C2-A86F-EED42042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2013-12-17T07:54:00Z</dcterms:created>
  <dcterms:modified xsi:type="dcterms:W3CDTF">2013-12-17T07:54:00Z</dcterms:modified>
</cp:coreProperties>
</file>