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A2271" w:rsidRPr="003A2271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A2271" w:rsidRPr="003A227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A2271" w:rsidP="009A21D7">
      <w:pPr>
        <w:pStyle w:val="Tekstpodstawowywcity"/>
        <w:spacing w:line="360" w:lineRule="auto"/>
        <w:ind w:firstLine="0"/>
      </w:pPr>
      <w:r w:rsidRPr="003A2271">
        <w:rPr>
          <w:b/>
        </w:rPr>
        <w:t>Budowa łączy światłowodowych w kampusie Politechniki Częstochowskiej i Akademii im. Jana Długosza w Częstochowie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A2271" w:rsidRPr="003A2271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A2271" w:rsidRPr="003A2271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3A2271" w:rsidRPr="003A2271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A2271" w:rsidRPr="003A2271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6C8" w:rsidRDefault="00F366C8">
      <w:r>
        <w:separator/>
      </w:r>
    </w:p>
  </w:endnote>
  <w:endnote w:type="continuationSeparator" w:id="0">
    <w:p w:rsidR="00F366C8" w:rsidRDefault="00F36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227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227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271" w:rsidRDefault="003A22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6C8" w:rsidRDefault="00F366C8">
      <w:r>
        <w:separator/>
      </w:r>
    </w:p>
  </w:footnote>
  <w:footnote w:type="continuationSeparator" w:id="0">
    <w:p w:rsidR="00F366C8" w:rsidRDefault="00F366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271" w:rsidRDefault="003A22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271" w:rsidRDefault="003A22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271" w:rsidRDefault="003A22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66C8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A2271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366C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1062</Words>
  <Characters>6377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2013-12-17T07:53:00Z</dcterms:created>
  <dcterms:modified xsi:type="dcterms:W3CDTF">2013-12-17T07:53:00Z</dcterms:modified>
</cp:coreProperties>
</file>