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47251" w:rsidRPr="00D4725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47251" w:rsidRPr="00D4725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47251" w:rsidRPr="00D47251">
        <w:rPr>
          <w:b/>
        </w:rPr>
        <w:t>Budowa łączy światłowodowych w kampusie Politechniki Częstochowskiej i Akademii im. Jana Długosza w Częstochowie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BA5" w:rsidRDefault="006B5BA5">
      <w:r>
        <w:separator/>
      </w:r>
    </w:p>
  </w:endnote>
  <w:endnote w:type="continuationSeparator" w:id="0">
    <w:p w:rsidR="006B5BA5" w:rsidRDefault="006B5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2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2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5B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BA5" w:rsidRDefault="006B5BA5">
      <w:r>
        <w:separator/>
      </w:r>
    </w:p>
  </w:footnote>
  <w:footnote w:type="continuationSeparator" w:id="0">
    <w:p w:rsidR="006B5BA5" w:rsidRDefault="006B5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251" w:rsidRDefault="00D47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251" w:rsidRDefault="00D47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251" w:rsidRDefault="00D47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BA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B5BA5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47251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2013-12-17T07:50:00Z</dcterms:created>
  <dcterms:modified xsi:type="dcterms:W3CDTF">2013-12-17T07:50:00Z</dcterms:modified>
</cp:coreProperties>
</file>