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43696E">
        <w:rPr>
          <w:rFonts w:ascii="Tahoma" w:hAnsi="Tahoma" w:cs="Tahoma"/>
          <w:b w:val="0"/>
          <w:bCs/>
          <w:sz w:val="18"/>
          <w:szCs w:val="18"/>
        </w:rPr>
        <w:t>W odpowiedzi na ogłoszenie o 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51567F" w:rsidRPr="0051567F">
        <w:rPr>
          <w:rFonts w:ascii="Tahoma" w:hAnsi="Tahoma" w:cs="Tahoma"/>
          <w:bCs/>
          <w:sz w:val="18"/>
          <w:szCs w:val="18"/>
        </w:rPr>
        <w:t>Naprawa dachu wraz z remontem kominów na dachu budynku Wydziału Budownictwa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8E037E">
        <w:rPr>
          <w:rFonts w:ascii="Tahoma" w:hAnsi="Tahoma" w:cs="Tahoma"/>
          <w:bCs/>
          <w:sz w:val="18"/>
          <w:szCs w:val="18"/>
        </w:rPr>
        <w:t>ZP/RB-25</w:t>
      </w:r>
      <w:bookmarkStart w:id="0" w:name="_GoBack"/>
      <w:bookmarkEnd w:id="0"/>
      <w:r w:rsidR="0051567F" w:rsidRPr="0051567F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3696E" w:rsidRPr="0043696E" w:rsidRDefault="0043696E" w:rsidP="0043696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ne</w:t>
      </w:r>
      <w:r w:rsidRPr="0043696E">
        <w:rPr>
          <w:rFonts w:ascii="Tahoma" w:hAnsi="Tahoma" w:cs="Tahoma"/>
          <w:color w:val="000000"/>
          <w:spacing w:val="-2"/>
          <w:w w:val="101"/>
          <w:sz w:val="18"/>
          <w:szCs w:val="18"/>
        </w:rPr>
        <w:t>tto :  ..........................................................  PLN</w:t>
      </w:r>
    </w:p>
    <w:p w:rsidR="0043696E" w:rsidRDefault="0043696E" w:rsidP="0043696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43696E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3696E" w:rsidRDefault="00806A90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VAT………%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51567F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51567F">
        <w:rPr>
          <w:rFonts w:ascii="Tahoma" w:hAnsi="Tahoma" w:cs="Tahoma"/>
          <w:sz w:val="18"/>
          <w:szCs w:val="18"/>
        </w:rPr>
        <w:t>4 000.00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43696E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374" w:rsidRDefault="00C94374">
      <w:r>
        <w:separator/>
      </w:r>
    </w:p>
  </w:endnote>
  <w:endnote w:type="continuationSeparator" w:id="0">
    <w:p w:rsidR="00C94374" w:rsidRDefault="00C94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9437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E037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E037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9437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943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374" w:rsidRDefault="00C94374">
      <w:r>
        <w:separator/>
      </w:r>
    </w:p>
  </w:footnote>
  <w:footnote w:type="continuationSeparator" w:id="0">
    <w:p w:rsidR="00C94374" w:rsidRDefault="00C94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943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94374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943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06"/>
    <w:rsid w:val="0043696E"/>
    <w:rsid w:val="0051567F"/>
    <w:rsid w:val="00806A90"/>
    <w:rsid w:val="00813C72"/>
    <w:rsid w:val="008E037E"/>
    <w:rsid w:val="008E2C06"/>
    <w:rsid w:val="009A6983"/>
    <w:rsid w:val="00C94374"/>
    <w:rsid w:val="00CE3518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2013-12-12T07:35:00Z</dcterms:created>
  <dcterms:modified xsi:type="dcterms:W3CDTF">2013-12-12T07:35:00Z</dcterms:modified>
</cp:coreProperties>
</file>