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54EA4" w:rsidRPr="00154EA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54EA4" w:rsidRPr="00154EA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154EA4" w:rsidRPr="00154EA4">
        <w:rPr>
          <w:b/>
        </w:rPr>
        <w:t>Naprawa dachu wraz z remontem kominów na dachu budynku Wydziału Budownictwa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23C" w:rsidRDefault="00A7023C">
      <w:r>
        <w:separator/>
      </w:r>
    </w:p>
  </w:endnote>
  <w:endnote w:type="continuationSeparator" w:id="0">
    <w:p w:rsidR="00A7023C" w:rsidRDefault="00A70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4E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4E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02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23C" w:rsidRDefault="00A7023C">
      <w:r>
        <w:separator/>
      </w:r>
    </w:p>
  </w:footnote>
  <w:footnote w:type="continuationSeparator" w:id="0">
    <w:p w:rsidR="00A7023C" w:rsidRDefault="00A702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EA4" w:rsidRDefault="00154E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EA4" w:rsidRDefault="00154E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EA4" w:rsidRDefault="00154E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023C"/>
    <w:rsid w:val="000A5EC4"/>
    <w:rsid w:val="00154EA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7023C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2013-12-12T07:32:00Z</dcterms:created>
  <dcterms:modified xsi:type="dcterms:W3CDTF">2013-12-12T07:32:00Z</dcterms:modified>
</cp:coreProperties>
</file>