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Pr="0037636A" w:rsidRDefault="00FB3E7F" w:rsidP="00FB3E7F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 xml:space="preserve">Częstochowa dnia: </w:t>
      </w:r>
      <w:r w:rsidR="00F71469">
        <w:rPr>
          <w:rFonts w:ascii="Tahoma" w:hAnsi="Tahoma" w:cs="Tahoma"/>
          <w:sz w:val="16"/>
          <w:szCs w:val="16"/>
        </w:rPr>
        <w:t>16.01.2014r.</w:t>
      </w:r>
    </w:p>
    <w:p w:rsidR="00FB3E7F" w:rsidRPr="0037636A" w:rsidRDefault="00FB3E7F" w:rsidP="00FB3E7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B3E7F" w:rsidRPr="0037636A" w:rsidRDefault="00FB3E7F" w:rsidP="00FB3E7F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7636A"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FB3E7F" w:rsidRPr="0037636A" w:rsidRDefault="00FB3E7F" w:rsidP="00FB3E7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FB3E7F" w:rsidRPr="0037636A" w:rsidRDefault="00FB3E7F" w:rsidP="00FB3E7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FB3E7F" w:rsidRPr="0037636A" w:rsidRDefault="00FB3E7F" w:rsidP="00FB3E7F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37636A">
        <w:rPr>
          <w:rFonts w:ascii="Tahoma" w:hAnsi="Tahoma" w:cs="Tahoma"/>
          <w:color w:val="000000"/>
          <w:sz w:val="16"/>
          <w:szCs w:val="16"/>
          <w:lang w:val="en-US"/>
        </w:rPr>
        <w:t>tel. (34)3250236, fax (34)3250415,</w:t>
      </w:r>
    </w:p>
    <w:p w:rsidR="00FB3E7F" w:rsidRPr="0037636A" w:rsidRDefault="00FB3E7F" w:rsidP="00FB3E7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 w:rsidRPr="0037636A">
        <w:rPr>
          <w:rFonts w:ascii="Tahoma" w:hAnsi="Tahoma" w:cs="Tahoma"/>
          <w:sz w:val="16"/>
          <w:szCs w:val="16"/>
        </w:rPr>
        <w:t>L.dz.RK</w:t>
      </w:r>
      <w:proofErr w:type="spellEnd"/>
      <w:r w:rsidRPr="0037636A">
        <w:rPr>
          <w:rFonts w:ascii="Tahoma" w:hAnsi="Tahoma" w:cs="Tahoma"/>
          <w:sz w:val="16"/>
          <w:szCs w:val="16"/>
        </w:rPr>
        <w:t xml:space="preserve"> -  </w:t>
      </w:r>
      <w:r w:rsidR="00EE0A60">
        <w:rPr>
          <w:rFonts w:ascii="Tahoma" w:hAnsi="Tahoma" w:cs="Tahoma"/>
          <w:sz w:val="16"/>
          <w:szCs w:val="16"/>
        </w:rPr>
        <w:t>58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>/14</w:t>
      </w:r>
    </w:p>
    <w:p w:rsidR="00FB3E7F" w:rsidRPr="0037636A" w:rsidRDefault="00FB3E7F" w:rsidP="00FB3E7F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P O W I A D O M I E N I E</w:t>
      </w:r>
    </w:p>
    <w:p w:rsidR="00FB3E7F" w:rsidRPr="0037636A" w:rsidRDefault="00FB3E7F" w:rsidP="00FB3E7F">
      <w:pPr>
        <w:jc w:val="center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o wyborze najkorzystniejszej oferty</w:t>
      </w:r>
      <w:r w:rsidRPr="0037636A">
        <w:rPr>
          <w:rFonts w:ascii="Tahoma" w:hAnsi="Tahoma" w:cs="Tahoma"/>
          <w:b/>
          <w:sz w:val="16"/>
          <w:szCs w:val="16"/>
        </w:rPr>
        <w:br/>
      </w:r>
      <w:r w:rsidRPr="0037636A">
        <w:rPr>
          <w:rFonts w:ascii="Tahoma" w:hAnsi="Tahoma" w:cs="Tahoma"/>
          <w:b/>
          <w:sz w:val="16"/>
          <w:szCs w:val="16"/>
        </w:rPr>
        <w:br/>
        <w:t>ZP/DK-37/13</w:t>
      </w:r>
    </w:p>
    <w:p w:rsidR="00FB3E7F" w:rsidRPr="0037636A" w:rsidRDefault="00FB3E7F" w:rsidP="00FB3E7F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FB3E7F" w:rsidRPr="0037636A" w:rsidRDefault="00FB3E7F" w:rsidP="00FB3E7F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Do:</w:t>
      </w:r>
      <w:r w:rsidRPr="0037636A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37636A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37636A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Pr="0037636A">
        <w:rPr>
          <w:rFonts w:ascii="Tahoma" w:hAnsi="Tahoma" w:cs="Tahoma"/>
          <w:b/>
          <w:sz w:val="16"/>
          <w:szCs w:val="16"/>
        </w:rPr>
        <w:t xml:space="preserve">ZP/DK-37/13 na </w:t>
      </w:r>
      <w:r w:rsidRPr="0037636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37636A">
        <w:rPr>
          <w:rFonts w:ascii="Tahoma" w:hAnsi="Tahoma" w:cs="Tahoma"/>
          <w:color w:val="000000"/>
          <w:sz w:val="16"/>
          <w:szCs w:val="16"/>
        </w:rPr>
        <w:t>.</w:t>
      </w:r>
    </w:p>
    <w:p w:rsidR="00FB3E7F" w:rsidRPr="0037636A" w:rsidRDefault="00FB3E7F" w:rsidP="00FB3E7F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B3E7F" w:rsidRDefault="00FB3E7F" w:rsidP="00FB3E7F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Uprzejmie informuję, iż wybrany </w:t>
      </w:r>
      <w:r w:rsidRPr="00025E41">
        <w:rPr>
          <w:rFonts w:ascii="Tahoma" w:hAnsi="Tahoma" w:cs="Tahoma"/>
          <w:b/>
          <w:sz w:val="16"/>
          <w:szCs w:val="16"/>
        </w:rPr>
        <w:t xml:space="preserve">na zadanie </w:t>
      </w:r>
      <w:r>
        <w:rPr>
          <w:rFonts w:ascii="Tahoma" w:hAnsi="Tahoma" w:cs="Tahoma"/>
          <w:b/>
          <w:sz w:val="16"/>
          <w:szCs w:val="16"/>
        </w:rPr>
        <w:t>12</w:t>
      </w:r>
      <w:r>
        <w:rPr>
          <w:rFonts w:ascii="Tahoma" w:hAnsi="Tahoma" w:cs="Tahoma"/>
          <w:sz w:val="16"/>
          <w:szCs w:val="16"/>
        </w:rPr>
        <w:t xml:space="preserve"> Wykonawca </w:t>
      </w:r>
      <w:r w:rsidRPr="00CC12F6">
        <w:rPr>
          <w:rFonts w:ascii="Tahoma" w:hAnsi="Tahoma" w:cs="Tahoma"/>
          <w:sz w:val="16"/>
          <w:szCs w:val="16"/>
        </w:rPr>
        <w:t xml:space="preserve">PPUH ENTERPRISE Zbigniew </w:t>
      </w:r>
      <w:proofErr w:type="spellStart"/>
      <w:r w:rsidRPr="00CC12F6">
        <w:rPr>
          <w:rFonts w:ascii="Tahoma" w:hAnsi="Tahoma" w:cs="Tahoma"/>
          <w:sz w:val="16"/>
          <w:szCs w:val="16"/>
        </w:rPr>
        <w:t>Wrotniak</w:t>
      </w:r>
      <w:proofErr w:type="spellEnd"/>
      <w:r>
        <w:rPr>
          <w:rFonts w:ascii="Tahoma" w:hAnsi="Tahoma" w:cs="Tahoma"/>
          <w:sz w:val="16"/>
          <w:szCs w:val="16"/>
        </w:rPr>
        <w:t xml:space="preserve"> 42-</w:t>
      </w:r>
      <w:r w:rsidRPr="00CC12F6">
        <w:rPr>
          <w:rFonts w:ascii="Tahoma" w:hAnsi="Tahoma" w:cs="Tahoma"/>
          <w:sz w:val="16"/>
          <w:szCs w:val="16"/>
        </w:rPr>
        <w:t>200 Częstochowa</w:t>
      </w:r>
      <w:r>
        <w:rPr>
          <w:rFonts w:ascii="Tahoma" w:hAnsi="Tahoma" w:cs="Tahoma"/>
          <w:sz w:val="16"/>
          <w:szCs w:val="16"/>
        </w:rPr>
        <w:t xml:space="preserve"> ul. Krótka</w:t>
      </w:r>
      <w:r w:rsidRPr="00CC12F6">
        <w:rPr>
          <w:rFonts w:ascii="Tahoma" w:hAnsi="Tahoma" w:cs="Tahoma"/>
          <w:sz w:val="16"/>
          <w:szCs w:val="16"/>
        </w:rPr>
        <w:t xml:space="preserve"> 3</w:t>
      </w:r>
      <w:r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bCs/>
          <w:sz w:val="16"/>
          <w:szCs w:val="16"/>
        </w:rPr>
        <w:t xml:space="preserve">w dniu 19.12.2013r. </w:t>
      </w:r>
      <w:r>
        <w:rPr>
          <w:rFonts w:ascii="Tahoma" w:hAnsi="Tahoma" w:cs="Tahoma"/>
          <w:sz w:val="16"/>
          <w:szCs w:val="16"/>
        </w:rPr>
        <w:t xml:space="preserve">odstąpił od  podpisania umowy na realizację zamówienia. W związku z powyższym, zgodnie z art. 94 ust. 3 </w:t>
      </w:r>
      <w:proofErr w:type="spellStart"/>
      <w:r>
        <w:rPr>
          <w:rFonts w:ascii="Tahoma" w:hAnsi="Tahoma" w:cs="Tahoma"/>
          <w:sz w:val="16"/>
          <w:szCs w:val="16"/>
        </w:rPr>
        <w:t>upzp</w:t>
      </w:r>
      <w:proofErr w:type="spellEnd"/>
      <w:r>
        <w:rPr>
          <w:rFonts w:ascii="Tahoma" w:hAnsi="Tahoma" w:cs="Tahoma"/>
          <w:sz w:val="16"/>
          <w:szCs w:val="16"/>
        </w:rPr>
        <w:t>., Zamawiający dokonał wyboru oferty w zadaniu 12 najkorzystniejszej spośród pozostałych ofert, tj. ofertę firmy:</w:t>
      </w:r>
    </w:p>
    <w:p w:rsidR="00FB3E7F" w:rsidRPr="00025E41" w:rsidRDefault="00FB3E7F" w:rsidP="00FB3E7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25E41">
        <w:rPr>
          <w:rFonts w:ascii="Tahoma" w:hAnsi="Tahoma" w:cs="Tahoma"/>
          <w:sz w:val="16"/>
          <w:szCs w:val="16"/>
        </w:rPr>
        <w:t>ACOM Spółka Jawna Wanda Drzewiecka Artur Drzewiecki</w:t>
      </w:r>
    </w:p>
    <w:p w:rsidR="00FB3E7F" w:rsidRPr="00025E41" w:rsidRDefault="00FB3E7F" w:rsidP="00FB3E7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25E41">
        <w:rPr>
          <w:rFonts w:ascii="Tahoma" w:hAnsi="Tahoma" w:cs="Tahoma"/>
          <w:sz w:val="16"/>
          <w:szCs w:val="16"/>
        </w:rPr>
        <w:t>42-218 Częstochowa</w:t>
      </w:r>
    </w:p>
    <w:p w:rsidR="00FB3E7F" w:rsidRDefault="00FB3E7F" w:rsidP="00FB3E7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25E41">
        <w:rPr>
          <w:rFonts w:ascii="Tahoma" w:hAnsi="Tahoma" w:cs="Tahoma"/>
          <w:sz w:val="16"/>
          <w:szCs w:val="16"/>
        </w:rPr>
        <w:t>Okólna    103</w:t>
      </w:r>
    </w:p>
    <w:p w:rsidR="00FB3E7F" w:rsidRPr="00025E41" w:rsidRDefault="00FB3E7F" w:rsidP="00FB3E7F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025E41">
        <w:rPr>
          <w:rFonts w:ascii="Tahoma" w:hAnsi="Tahoma" w:cs="Tahoma"/>
          <w:b/>
          <w:sz w:val="16"/>
          <w:szCs w:val="16"/>
        </w:rPr>
        <w:t xml:space="preserve">z ceną brutto: </w:t>
      </w:r>
      <w:r w:rsidR="00F71469">
        <w:rPr>
          <w:rFonts w:ascii="Tahoma" w:hAnsi="Tahoma" w:cs="Tahoma"/>
          <w:b/>
          <w:sz w:val="16"/>
          <w:szCs w:val="16"/>
        </w:rPr>
        <w:t>1.067,64</w:t>
      </w:r>
      <w:r w:rsidRPr="00025E41">
        <w:rPr>
          <w:rFonts w:ascii="Tahoma" w:hAnsi="Tahoma" w:cs="Tahoma"/>
          <w:b/>
          <w:sz w:val="16"/>
          <w:szCs w:val="16"/>
        </w:rPr>
        <w:t xml:space="preserve"> zł</w:t>
      </w:r>
    </w:p>
    <w:p w:rsidR="00FB3E7F" w:rsidRDefault="00FB3E7F" w:rsidP="00FB3E7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3E7F" w:rsidRDefault="00FB3E7F" w:rsidP="00FB3E7F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Umowa w przedmiotowej sprawie zostanie podpisana w s</w:t>
      </w:r>
      <w:r w:rsidR="00F71469">
        <w:rPr>
          <w:rFonts w:ascii="Tahoma" w:hAnsi="Tahoma" w:cs="Tahoma"/>
          <w:sz w:val="16"/>
          <w:szCs w:val="16"/>
        </w:rPr>
        <w:t>iedzibie Zamawiającego w dniu: 28</w:t>
      </w:r>
      <w:r>
        <w:rPr>
          <w:rFonts w:ascii="Tahoma" w:hAnsi="Tahoma" w:cs="Tahoma"/>
          <w:bCs/>
          <w:sz w:val="16"/>
          <w:szCs w:val="16"/>
        </w:rPr>
        <w:t>.</w:t>
      </w:r>
      <w:r w:rsidR="00F71469">
        <w:rPr>
          <w:rFonts w:ascii="Tahoma" w:hAnsi="Tahoma" w:cs="Tahoma"/>
          <w:bCs/>
          <w:sz w:val="16"/>
          <w:szCs w:val="16"/>
        </w:rPr>
        <w:t>01.2014</w:t>
      </w:r>
      <w:r>
        <w:rPr>
          <w:rFonts w:ascii="Tahoma" w:hAnsi="Tahoma" w:cs="Tahoma"/>
          <w:bCs/>
          <w:sz w:val="16"/>
          <w:szCs w:val="16"/>
        </w:rPr>
        <w:t>r.</w:t>
      </w:r>
    </w:p>
    <w:p w:rsidR="00FB3E7F" w:rsidRDefault="00FB3E7F" w:rsidP="00FB3E7F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Politechnika Częstochowska</w:t>
      </w:r>
    </w:p>
    <w:p w:rsidR="00FB3E7F" w:rsidRDefault="00FB3E7F" w:rsidP="00FB3E7F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Dąbrowskiego 69</w:t>
      </w:r>
    </w:p>
    <w:p w:rsidR="00FB3E7F" w:rsidRDefault="00FB3E7F" w:rsidP="00FB3E7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42-200 Częstochowa</w:t>
      </w:r>
    </w:p>
    <w:p w:rsidR="00FB3E7F" w:rsidRDefault="00FB3E7F" w:rsidP="00FB3E7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stawiennictwo osoby upoważnionej z Państwa strony do podpisania umowy w miejscu i terminie wskazanym powyżej.</w:t>
      </w:r>
    </w:p>
    <w:p w:rsidR="00FB3E7F" w:rsidRDefault="00FB3E7F" w:rsidP="00FB3E7F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</w:p>
    <w:p w:rsidR="00FB3E7F" w:rsidRDefault="00FB3E7F" w:rsidP="00FB3E7F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</w:p>
    <w:p w:rsidR="00FB3E7F" w:rsidRDefault="00FB3E7F" w:rsidP="00FB3E7F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FB3E7F" w:rsidRDefault="00FB3E7F" w:rsidP="00FB3E7F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FB3E7F" w:rsidRDefault="00FB3E7F" w:rsidP="00FB3E7F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1F1246" w:rsidRDefault="001F1246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B3E7F" w:rsidRDefault="00FB3E7F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0C535B" w:rsidRPr="0037636A" w:rsidRDefault="000C535B" w:rsidP="000C535B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lastRenderedPageBreak/>
        <w:t xml:space="preserve">Częstochowa dnia: </w:t>
      </w:r>
      <w:r>
        <w:rPr>
          <w:rFonts w:ascii="Tahoma" w:hAnsi="Tahoma" w:cs="Tahoma"/>
          <w:sz w:val="16"/>
          <w:szCs w:val="16"/>
        </w:rPr>
        <w:t>2013-12-</w:t>
      </w:r>
      <w:r w:rsidR="00025E41">
        <w:rPr>
          <w:rFonts w:ascii="Tahoma" w:hAnsi="Tahoma" w:cs="Tahoma"/>
          <w:sz w:val="16"/>
          <w:szCs w:val="16"/>
        </w:rPr>
        <w:t>20</w:t>
      </w:r>
    </w:p>
    <w:p w:rsidR="000C535B" w:rsidRPr="0037636A" w:rsidRDefault="000C535B" w:rsidP="000C535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C535B" w:rsidRPr="0037636A" w:rsidRDefault="000C535B" w:rsidP="000C535B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7636A"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0C535B" w:rsidRPr="0037636A" w:rsidRDefault="000C535B" w:rsidP="000C535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0C535B" w:rsidRPr="0037636A" w:rsidRDefault="000C535B" w:rsidP="000C535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0C535B" w:rsidRPr="0037636A" w:rsidRDefault="000C535B" w:rsidP="000C535B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37636A">
        <w:rPr>
          <w:rFonts w:ascii="Tahoma" w:hAnsi="Tahoma" w:cs="Tahoma"/>
          <w:color w:val="000000"/>
          <w:sz w:val="16"/>
          <w:szCs w:val="16"/>
          <w:lang w:val="en-US"/>
        </w:rPr>
        <w:t>tel. (34)3250236, fax (34)3250415,</w:t>
      </w:r>
    </w:p>
    <w:p w:rsidR="000C535B" w:rsidRPr="0037636A" w:rsidRDefault="000C535B" w:rsidP="000C535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 w:rsidRPr="0037636A">
        <w:rPr>
          <w:rFonts w:ascii="Tahoma" w:hAnsi="Tahoma" w:cs="Tahoma"/>
          <w:sz w:val="16"/>
          <w:szCs w:val="16"/>
        </w:rPr>
        <w:t>L.dz.RK</w:t>
      </w:r>
      <w:proofErr w:type="spellEnd"/>
      <w:r w:rsidRPr="0037636A">
        <w:rPr>
          <w:rFonts w:ascii="Tahoma" w:hAnsi="Tahoma" w:cs="Tahoma"/>
          <w:sz w:val="16"/>
          <w:szCs w:val="16"/>
        </w:rPr>
        <w:t xml:space="preserve"> -  </w:t>
      </w:r>
      <w:r>
        <w:rPr>
          <w:rFonts w:ascii="Tahoma" w:hAnsi="Tahoma" w:cs="Tahoma"/>
          <w:sz w:val="16"/>
          <w:szCs w:val="16"/>
        </w:rPr>
        <w:t xml:space="preserve"> </w:t>
      </w:r>
      <w:r w:rsidR="00133454">
        <w:rPr>
          <w:rFonts w:ascii="Tahoma" w:hAnsi="Tahoma" w:cs="Tahoma"/>
          <w:sz w:val="16"/>
          <w:szCs w:val="16"/>
        </w:rPr>
        <w:t>1227</w:t>
      </w:r>
      <w:r w:rsidRPr="0037636A">
        <w:rPr>
          <w:rFonts w:ascii="Tahoma" w:hAnsi="Tahoma" w:cs="Tahoma"/>
          <w:sz w:val="16"/>
          <w:szCs w:val="16"/>
        </w:rPr>
        <w:t>/13</w:t>
      </w:r>
    </w:p>
    <w:p w:rsidR="000C535B" w:rsidRPr="0037636A" w:rsidRDefault="000C535B" w:rsidP="000C535B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P O W I A D O M I E N I E</w:t>
      </w:r>
    </w:p>
    <w:p w:rsidR="000C535B" w:rsidRPr="0037636A" w:rsidRDefault="000C535B" w:rsidP="000C535B">
      <w:pPr>
        <w:jc w:val="center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o wyborze najkorzystniejszej oferty</w:t>
      </w:r>
      <w:r w:rsidRPr="0037636A">
        <w:rPr>
          <w:rFonts w:ascii="Tahoma" w:hAnsi="Tahoma" w:cs="Tahoma"/>
          <w:b/>
          <w:sz w:val="16"/>
          <w:szCs w:val="16"/>
        </w:rPr>
        <w:br/>
      </w:r>
      <w:r w:rsidRPr="0037636A">
        <w:rPr>
          <w:rFonts w:ascii="Tahoma" w:hAnsi="Tahoma" w:cs="Tahoma"/>
          <w:b/>
          <w:sz w:val="16"/>
          <w:szCs w:val="16"/>
        </w:rPr>
        <w:br/>
        <w:t>ZP/DK-37/13</w:t>
      </w:r>
    </w:p>
    <w:p w:rsidR="000C535B" w:rsidRPr="0037636A" w:rsidRDefault="000C535B" w:rsidP="000C535B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C535B" w:rsidRPr="0037636A" w:rsidRDefault="000C535B" w:rsidP="000C535B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Do:</w:t>
      </w:r>
      <w:r w:rsidRPr="0037636A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37636A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37636A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Pr="0037636A">
        <w:rPr>
          <w:rFonts w:ascii="Tahoma" w:hAnsi="Tahoma" w:cs="Tahoma"/>
          <w:b/>
          <w:sz w:val="16"/>
          <w:szCs w:val="16"/>
        </w:rPr>
        <w:t xml:space="preserve">ZP/DK-37/13 na </w:t>
      </w:r>
      <w:r w:rsidRPr="0037636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37636A">
        <w:rPr>
          <w:rFonts w:ascii="Tahoma" w:hAnsi="Tahoma" w:cs="Tahoma"/>
          <w:color w:val="000000"/>
          <w:sz w:val="16"/>
          <w:szCs w:val="16"/>
        </w:rPr>
        <w:t>.</w:t>
      </w:r>
    </w:p>
    <w:p w:rsidR="000C535B" w:rsidRPr="0037636A" w:rsidRDefault="000C535B" w:rsidP="000C535B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C535B" w:rsidRDefault="000C535B" w:rsidP="00CC12F6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Uprzejmie informuję, iż wybrany </w:t>
      </w:r>
      <w:r w:rsidRPr="00025E41">
        <w:rPr>
          <w:rFonts w:ascii="Tahoma" w:hAnsi="Tahoma" w:cs="Tahoma"/>
          <w:b/>
          <w:sz w:val="16"/>
          <w:szCs w:val="16"/>
        </w:rPr>
        <w:t xml:space="preserve">na zadanie </w:t>
      </w:r>
      <w:r w:rsidR="00CC12F6" w:rsidRPr="00025E41">
        <w:rPr>
          <w:rFonts w:ascii="Tahoma" w:hAnsi="Tahoma" w:cs="Tahoma"/>
          <w:b/>
          <w:sz w:val="16"/>
          <w:szCs w:val="16"/>
        </w:rPr>
        <w:t>8</w:t>
      </w:r>
      <w:r w:rsidR="00CC12F6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Wykonawca </w:t>
      </w:r>
      <w:r w:rsidR="00CC12F6" w:rsidRPr="00CC12F6">
        <w:rPr>
          <w:rFonts w:ascii="Tahoma" w:hAnsi="Tahoma" w:cs="Tahoma"/>
          <w:sz w:val="16"/>
          <w:szCs w:val="16"/>
        </w:rPr>
        <w:t xml:space="preserve">PPUH ENTERPRISE Zbigniew </w:t>
      </w:r>
      <w:proofErr w:type="spellStart"/>
      <w:r w:rsidR="00CC12F6" w:rsidRPr="00CC12F6">
        <w:rPr>
          <w:rFonts w:ascii="Tahoma" w:hAnsi="Tahoma" w:cs="Tahoma"/>
          <w:sz w:val="16"/>
          <w:szCs w:val="16"/>
        </w:rPr>
        <w:t>Wrotniak</w:t>
      </w:r>
      <w:proofErr w:type="spellEnd"/>
      <w:r w:rsidR="00CC12F6">
        <w:rPr>
          <w:rFonts w:ascii="Tahoma" w:hAnsi="Tahoma" w:cs="Tahoma"/>
          <w:sz w:val="16"/>
          <w:szCs w:val="16"/>
        </w:rPr>
        <w:t xml:space="preserve"> 42-</w:t>
      </w:r>
      <w:r w:rsidR="00CC12F6" w:rsidRPr="00CC12F6">
        <w:rPr>
          <w:rFonts w:ascii="Tahoma" w:hAnsi="Tahoma" w:cs="Tahoma"/>
          <w:sz w:val="16"/>
          <w:szCs w:val="16"/>
        </w:rPr>
        <w:t>200 Częstochowa</w:t>
      </w:r>
      <w:r w:rsidR="00CC12F6">
        <w:rPr>
          <w:rFonts w:ascii="Tahoma" w:hAnsi="Tahoma" w:cs="Tahoma"/>
          <w:sz w:val="16"/>
          <w:szCs w:val="16"/>
        </w:rPr>
        <w:t xml:space="preserve"> ul. Krótka</w:t>
      </w:r>
      <w:r w:rsidR="00CC12F6" w:rsidRPr="00CC12F6">
        <w:rPr>
          <w:rFonts w:ascii="Tahoma" w:hAnsi="Tahoma" w:cs="Tahoma"/>
          <w:sz w:val="16"/>
          <w:szCs w:val="16"/>
        </w:rPr>
        <w:t xml:space="preserve"> 3</w:t>
      </w:r>
      <w:r w:rsidR="00CC12F6">
        <w:rPr>
          <w:rFonts w:ascii="Tahoma" w:hAnsi="Tahoma" w:cs="Tahoma"/>
          <w:sz w:val="16"/>
          <w:szCs w:val="16"/>
        </w:rPr>
        <w:t xml:space="preserve"> </w:t>
      </w:r>
      <w:r w:rsidR="00CC12F6">
        <w:rPr>
          <w:rFonts w:ascii="Tahoma" w:hAnsi="Tahoma" w:cs="Tahoma"/>
          <w:bCs/>
          <w:sz w:val="16"/>
          <w:szCs w:val="16"/>
        </w:rPr>
        <w:t>w dniu 19</w:t>
      </w:r>
      <w:r>
        <w:rPr>
          <w:rFonts w:ascii="Tahoma" w:hAnsi="Tahoma" w:cs="Tahoma"/>
          <w:bCs/>
          <w:sz w:val="16"/>
          <w:szCs w:val="16"/>
        </w:rPr>
        <w:t>.1</w:t>
      </w:r>
      <w:r w:rsidR="00CC12F6">
        <w:rPr>
          <w:rFonts w:ascii="Tahoma" w:hAnsi="Tahoma" w:cs="Tahoma"/>
          <w:bCs/>
          <w:sz w:val="16"/>
          <w:szCs w:val="16"/>
        </w:rPr>
        <w:t>2</w:t>
      </w:r>
      <w:r>
        <w:rPr>
          <w:rFonts w:ascii="Tahoma" w:hAnsi="Tahoma" w:cs="Tahoma"/>
          <w:bCs/>
          <w:sz w:val="16"/>
          <w:szCs w:val="16"/>
        </w:rPr>
        <w:t xml:space="preserve">.2013r. </w:t>
      </w:r>
      <w:r>
        <w:rPr>
          <w:rFonts w:ascii="Tahoma" w:hAnsi="Tahoma" w:cs="Tahoma"/>
          <w:sz w:val="16"/>
          <w:szCs w:val="16"/>
        </w:rPr>
        <w:t xml:space="preserve">odstąpił od  podpisania umowy na realizację zamówienia. W związku z powyższym, zgodnie z art. 94 ust. 3 </w:t>
      </w:r>
      <w:proofErr w:type="spellStart"/>
      <w:r>
        <w:rPr>
          <w:rFonts w:ascii="Tahoma" w:hAnsi="Tahoma" w:cs="Tahoma"/>
          <w:sz w:val="16"/>
          <w:szCs w:val="16"/>
        </w:rPr>
        <w:t>upzp</w:t>
      </w:r>
      <w:proofErr w:type="spellEnd"/>
      <w:r>
        <w:rPr>
          <w:rFonts w:ascii="Tahoma" w:hAnsi="Tahoma" w:cs="Tahoma"/>
          <w:sz w:val="16"/>
          <w:szCs w:val="16"/>
        </w:rPr>
        <w:t>., Zamawiający dokonał wyboru oferty</w:t>
      </w:r>
      <w:r w:rsidR="00025E41">
        <w:rPr>
          <w:rFonts w:ascii="Tahoma" w:hAnsi="Tahoma" w:cs="Tahoma"/>
          <w:sz w:val="16"/>
          <w:szCs w:val="16"/>
        </w:rPr>
        <w:t xml:space="preserve"> w zadaniu 8</w:t>
      </w:r>
      <w:r>
        <w:rPr>
          <w:rFonts w:ascii="Tahoma" w:hAnsi="Tahoma" w:cs="Tahoma"/>
          <w:sz w:val="16"/>
          <w:szCs w:val="16"/>
        </w:rPr>
        <w:t xml:space="preserve"> najkorzystniejszej spośród pozostałych ofert, tj. oferty firmy:</w:t>
      </w:r>
    </w:p>
    <w:p w:rsidR="00025E41" w:rsidRPr="00025E41" w:rsidRDefault="00025E41" w:rsidP="00025E4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25E41">
        <w:rPr>
          <w:rFonts w:ascii="Tahoma" w:hAnsi="Tahoma" w:cs="Tahoma"/>
          <w:sz w:val="16"/>
          <w:szCs w:val="16"/>
        </w:rPr>
        <w:t>ACOM Spółka Jawna Wanda Drzewiecka Artur Drzewiecki</w:t>
      </w:r>
    </w:p>
    <w:p w:rsidR="00025E41" w:rsidRPr="00025E41" w:rsidRDefault="00025E41" w:rsidP="00025E4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25E41">
        <w:rPr>
          <w:rFonts w:ascii="Tahoma" w:hAnsi="Tahoma" w:cs="Tahoma"/>
          <w:sz w:val="16"/>
          <w:szCs w:val="16"/>
        </w:rPr>
        <w:t>42-218 Częstochowa</w:t>
      </w:r>
    </w:p>
    <w:p w:rsidR="00025E41" w:rsidRDefault="00025E41" w:rsidP="00025E4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25E41">
        <w:rPr>
          <w:rFonts w:ascii="Tahoma" w:hAnsi="Tahoma" w:cs="Tahoma"/>
          <w:sz w:val="16"/>
          <w:szCs w:val="16"/>
        </w:rPr>
        <w:t>Okólna    103</w:t>
      </w:r>
    </w:p>
    <w:p w:rsidR="000C535B" w:rsidRPr="00025E41" w:rsidRDefault="000C535B" w:rsidP="000C535B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025E41">
        <w:rPr>
          <w:rFonts w:ascii="Tahoma" w:hAnsi="Tahoma" w:cs="Tahoma"/>
          <w:b/>
          <w:sz w:val="16"/>
          <w:szCs w:val="16"/>
        </w:rPr>
        <w:t xml:space="preserve">z ceną brutto: </w:t>
      </w:r>
      <w:r w:rsidR="00025E41" w:rsidRPr="00025E41">
        <w:rPr>
          <w:rFonts w:ascii="Tahoma" w:hAnsi="Tahoma" w:cs="Tahoma"/>
          <w:b/>
          <w:sz w:val="16"/>
          <w:szCs w:val="16"/>
        </w:rPr>
        <w:t xml:space="preserve">7.318,50 </w:t>
      </w:r>
      <w:r w:rsidRPr="00025E41">
        <w:rPr>
          <w:rFonts w:ascii="Tahoma" w:hAnsi="Tahoma" w:cs="Tahoma"/>
          <w:b/>
          <w:sz w:val="16"/>
          <w:szCs w:val="16"/>
        </w:rPr>
        <w:t>zł</w:t>
      </w:r>
    </w:p>
    <w:p w:rsidR="000C535B" w:rsidRDefault="000C535B" w:rsidP="000C535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CC12F6" w:rsidRDefault="00CC12F6" w:rsidP="000C535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C535B" w:rsidRDefault="000C535B" w:rsidP="000C535B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Umowa w przedmiotowej sprawie zostanie podpisana w s</w:t>
      </w:r>
      <w:r w:rsidR="00025E41">
        <w:rPr>
          <w:rFonts w:ascii="Tahoma" w:hAnsi="Tahoma" w:cs="Tahoma"/>
          <w:sz w:val="16"/>
          <w:szCs w:val="16"/>
        </w:rPr>
        <w:t>iedzibie Zamawiającego w dniu: 31</w:t>
      </w:r>
      <w:r>
        <w:rPr>
          <w:rFonts w:ascii="Tahoma" w:hAnsi="Tahoma" w:cs="Tahoma"/>
          <w:bCs/>
          <w:sz w:val="16"/>
          <w:szCs w:val="16"/>
        </w:rPr>
        <w:t>.12.2013r.</w:t>
      </w:r>
    </w:p>
    <w:p w:rsidR="000C535B" w:rsidRDefault="000C535B" w:rsidP="000C535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Politechnika Częstochowska</w:t>
      </w:r>
    </w:p>
    <w:p w:rsidR="000C535B" w:rsidRDefault="000C535B" w:rsidP="000C535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Dąbrowskiego 69</w:t>
      </w:r>
    </w:p>
    <w:p w:rsidR="000C535B" w:rsidRDefault="000C535B" w:rsidP="000C535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42-200 Częstochowa</w:t>
      </w:r>
    </w:p>
    <w:p w:rsidR="000C535B" w:rsidRDefault="000C535B" w:rsidP="000C535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stawiennictwo osoby upoważnionej z Państwa strony do podpisania umowy w miejscu i terminie wskazanym powyżej.</w:t>
      </w:r>
    </w:p>
    <w:p w:rsidR="000C535B" w:rsidRDefault="000C535B" w:rsidP="000C535B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</w:p>
    <w:p w:rsidR="000C535B" w:rsidRDefault="000C535B" w:rsidP="000C535B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</w:p>
    <w:p w:rsidR="000C535B" w:rsidRDefault="000C535B" w:rsidP="000C535B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0C535B" w:rsidRDefault="000C535B" w:rsidP="000C535B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0C535B" w:rsidRDefault="000C535B" w:rsidP="000C535B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280CF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C535B" w:rsidRDefault="000C535B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37636A" w:rsidRDefault="00D1029F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Częstochowa</w:t>
      </w:r>
      <w:r w:rsidR="00070219" w:rsidRPr="0037636A">
        <w:rPr>
          <w:rFonts w:ascii="Tahoma" w:hAnsi="Tahoma" w:cs="Tahoma"/>
          <w:sz w:val="16"/>
          <w:szCs w:val="16"/>
        </w:rPr>
        <w:t xml:space="preserve"> dnia: </w:t>
      </w:r>
      <w:r w:rsidRPr="0037636A">
        <w:rPr>
          <w:rFonts w:ascii="Tahoma" w:hAnsi="Tahoma" w:cs="Tahoma"/>
          <w:sz w:val="16"/>
          <w:szCs w:val="16"/>
        </w:rPr>
        <w:t>2013-12-04</w:t>
      </w:r>
    </w:p>
    <w:p w:rsidR="00070219" w:rsidRPr="0037636A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37636A" w:rsidRDefault="00D1029F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7636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37636A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37636A" w:rsidRDefault="00D1029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37636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7636A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37636A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37636A" w:rsidRDefault="00D1029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37636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7636A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37636A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7636A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37636A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37636A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37636A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1029F" w:rsidRPr="0037636A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37636A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1029F" w:rsidRPr="0037636A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37636A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37636A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 w:rsidRPr="0037636A">
        <w:rPr>
          <w:rFonts w:ascii="Tahoma" w:hAnsi="Tahoma" w:cs="Tahoma"/>
          <w:sz w:val="16"/>
          <w:szCs w:val="16"/>
        </w:rPr>
        <w:t>L.dz.RK</w:t>
      </w:r>
      <w:proofErr w:type="spellEnd"/>
      <w:r w:rsidRPr="0037636A">
        <w:rPr>
          <w:rFonts w:ascii="Tahoma" w:hAnsi="Tahoma" w:cs="Tahoma"/>
          <w:sz w:val="16"/>
          <w:szCs w:val="16"/>
        </w:rPr>
        <w:t xml:space="preserve"> -  </w:t>
      </w:r>
      <w:r w:rsidR="00DB0999">
        <w:rPr>
          <w:rFonts w:ascii="Tahoma" w:hAnsi="Tahoma" w:cs="Tahoma"/>
          <w:sz w:val="16"/>
          <w:szCs w:val="16"/>
        </w:rPr>
        <w:t>1154</w:t>
      </w:r>
      <w:r w:rsidRPr="0037636A">
        <w:rPr>
          <w:rFonts w:ascii="Tahoma" w:hAnsi="Tahoma" w:cs="Tahoma"/>
          <w:sz w:val="16"/>
          <w:szCs w:val="16"/>
        </w:rPr>
        <w:t xml:space="preserve"> </w:t>
      </w:r>
      <w:r w:rsidR="002B3749" w:rsidRPr="0037636A">
        <w:rPr>
          <w:rFonts w:ascii="Tahoma" w:hAnsi="Tahoma" w:cs="Tahoma"/>
          <w:sz w:val="16"/>
          <w:szCs w:val="16"/>
        </w:rPr>
        <w:t>/13</w:t>
      </w:r>
    </w:p>
    <w:p w:rsidR="00070219" w:rsidRPr="0037636A" w:rsidRDefault="00070219" w:rsidP="00F441FD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P O W I A D O M I E N I E</w:t>
      </w:r>
    </w:p>
    <w:p w:rsidR="00070219" w:rsidRPr="0037636A" w:rsidRDefault="00070219" w:rsidP="00F441FD">
      <w:pPr>
        <w:jc w:val="center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o wyborze najkorzystniejszej oferty</w:t>
      </w:r>
      <w:r w:rsidRPr="0037636A">
        <w:rPr>
          <w:rFonts w:ascii="Tahoma" w:hAnsi="Tahoma" w:cs="Tahoma"/>
          <w:b/>
          <w:sz w:val="16"/>
          <w:szCs w:val="16"/>
        </w:rPr>
        <w:br/>
      </w:r>
      <w:r w:rsidRPr="0037636A">
        <w:rPr>
          <w:rFonts w:ascii="Tahoma" w:hAnsi="Tahoma" w:cs="Tahoma"/>
          <w:b/>
          <w:sz w:val="16"/>
          <w:szCs w:val="16"/>
        </w:rPr>
        <w:br/>
      </w:r>
      <w:r w:rsidR="00D1029F" w:rsidRPr="0037636A">
        <w:rPr>
          <w:rFonts w:ascii="Tahoma" w:hAnsi="Tahoma" w:cs="Tahoma"/>
          <w:b/>
          <w:sz w:val="16"/>
          <w:szCs w:val="16"/>
        </w:rPr>
        <w:t>ZP/DK-37/13</w:t>
      </w:r>
    </w:p>
    <w:p w:rsidR="00070219" w:rsidRPr="0037636A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37636A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Do:</w:t>
      </w:r>
      <w:r w:rsidRPr="0037636A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37636A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37636A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D1029F" w:rsidRPr="0037636A">
        <w:rPr>
          <w:rFonts w:ascii="Tahoma" w:hAnsi="Tahoma" w:cs="Tahoma"/>
          <w:b/>
          <w:sz w:val="16"/>
          <w:szCs w:val="16"/>
        </w:rPr>
        <w:t>ZP/DK-37/13</w:t>
      </w:r>
      <w:r w:rsidRPr="0037636A">
        <w:rPr>
          <w:rFonts w:ascii="Tahoma" w:hAnsi="Tahoma" w:cs="Tahoma"/>
          <w:b/>
          <w:sz w:val="16"/>
          <w:szCs w:val="16"/>
        </w:rPr>
        <w:t xml:space="preserve"> na </w:t>
      </w:r>
      <w:r w:rsidR="00D1029F" w:rsidRPr="0037636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37636A">
        <w:rPr>
          <w:rFonts w:ascii="Tahoma" w:hAnsi="Tahoma" w:cs="Tahoma"/>
          <w:color w:val="000000"/>
          <w:sz w:val="16"/>
          <w:szCs w:val="16"/>
        </w:rPr>
        <w:t>.</w:t>
      </w:r>
    </w:p>
    <w:p w:rsidR="0037636A" w:rsidRPr="0037636A" w:rsidRDefault="0037636A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37636A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D1029F" w:rsidRPr="0037636A">
        <w:rPr>
          <w:rFonts w:ascii="Tahoma" w:hAnsi="Tahoma" w:cs="Tahoma"/>
          <w:b/>
          <w:sz w:val="16"/>
          <w:szCs w:val="16"/>
        </w:rPr>
        <w:t>ZP/DK-37/13</w:t>
      </w:r>
      <w:r w:rsidRPr="0037636A">
        <w:rPr>
          <w:rFonts w:ascii="Tahoma" w:hAnsi="Tahoma" w:cs="Tahoma"/>
          <w:sz w:val="16"/>
          <w:szCs w:val="16"/>
        </w:rPr>
        <w:t xml:space="preserve"> na</w:t>
      </w:r>
      <w:r w:rsidRPr="0037636A">
        <w:rPr>
          <w:rFonts w:ascii="Tahoma" w:hAnsi="Tahoma" w:cs="Tahoma"/>
          <w:b/>
          <w:sz w:val="16"/>
          <w:szCs w:val="16"/>
        </w:rPr>
        <w:t xml:space="preserve"> </w:t>
      </w:r>
      <w:r w:rsidR="00D1029F" w:rsidRPr="0037636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37636A">
        <w:rPr>
          <w:rFonts w:ascii="Tahoma" w:hAnsi="Tahoma" w:cs="Tahoma"/>
          <w:b/>
          <w:sz w:val="16"/>
          <w:szCs w:val="16"/>
        </w:rPr>
        <w:t xml:space="preserve"> </w:t>
      </w:r>
      <w:r w:rsidRPr="0037636A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37636A">
        <w:rPr>
          <w:rFonts w:ascii="Tahoma" w:hAnsi="Tahoma" w:cs="Tahoma"/>
          <w:sz w:val="16"/>
          <w:szCs w:val="16"/>
        </w:rPr>
        <w:t>Pzp</w:t>
      </w:r>
      <w:proofErr w:type="spellEnd"/>
      <w:r w:rsidRPr="0037636A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37636A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37636A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1029F" w:rsidRPr="0037636A" w:rsidTr="0037636A">
        <w:trPr>
          <w:cantSplit/>
          <w:trHeight w:val="1819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35 866.80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62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696.18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761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3 013.50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70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42-700 Lubliniec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Mickiewicza    2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1 940.94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41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SymKom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Leszek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Rudniak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02-639 Warszawa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ul. Głogowa    24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19 890.93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83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6 494.40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783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FCA Sp. z o.o.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32-005 Niepołomice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Grabska    11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27 324.00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67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5 410.77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81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3 813.00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70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5 164.77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28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984.00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74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921.27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15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1 905.27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67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4 046.70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684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15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2 767.50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584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42-700 Lubliniec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Mickiewicza    2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42 613.35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28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2 164.80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28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18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21 648.00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869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19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8 357.85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11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20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369.00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67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22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11 709.60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1029F" w:rsidRPr="0037636A" w:rsidTr="0037636A">
        <w:trPr>
          <w:cantSplit/>
          <w:trHeight w:val="1967"/>
        </w:trPr>
        <w:tc>
          <w:tcPr>
            <w:tcW w:w="9526" w:type="dxa"/>
          </w:tcPr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23</w:t>
            </w:r>
          </w:p>
          <w:p w:rsidR="00D1029F" w:rsidRPr="0037636A" w:rsidRDefault="00D1029F" w:rsidP="0037636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D1029F" w:rsidRPr="0037636A" w:rsidRDefault="00D1029F" w:rsidP="0037636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636A">
              <w:rPr>
                <w:rFonts w:ascii="Tahoma" w:hAnsi="Tahoma" w:cs="Tahoma"/>
                <w:b/>
                <w:sz w:val="16"/>
                <w:szCs w:val="16"/>
              </w:rPr>
              <w:t>338.25 zł brutto.</w:t>
            </w:r>
          </w:p>
          <w:p w:rsidR="00D1029F" w:rsidRPr="0037636A" w:rsidRDefault="00D1029F" w:rsidP="0037636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1029F" w:rsidRPr="0037636A" w:rsidRDefault="00D1029F" w:rsidP="0037636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37636A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37636A" w:rsidRPr="0037636A" w:rsidRDefault="0037636A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37636A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37636A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1029F" w:rsidRPr="0037636A" w:rsidTr="0037636A">
        <w:trPr>
          <w:cantSplit/>
          <w:trHeight w:val="4380"/>
        </w:trPr>
        <w:tc>
          <w:tcPr>
            <w:tcW w:w="9568" w:type="dxa"/>
          </w:tcPr>
          <w:p w:rsidR="00D1029F" w:rsidRPr="0037636A" w:rsidRDefault="00D1029F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Zadanie nr: 21</w:t>
            </w:r>
          </w:p>
          <w:p w:rsidR="00D1029F" w:rsidRPr="0037636A" w:rsidRDefault="00D1029F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</w:p>
          <w:p w:rsidR="000B0E08" w:rsidRPr="0037636A" w:rsidRDefault="000B0E08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unieważnia zadanie 21 na podstawie art. 93 ust. 1 pkt 5 w związku z art. 91 ust 5, gdyż zostały złożone oferty dodatkowe o takiej samej cenie.</w:t>
            </w:r>
          </w:p>
          <w:p w:rsidR="002B3749" w:rsidRPr="0037636A" w:rsidRDefault="002B3749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color w:val="000000"/>
                <w:sz w:val="16"/>
                <w:szCs w:val="16"/>
              </w:rPr>
              <w:t>Wykonawcy, którzy złożyli oferty:</w:t>
            </w:r>
          </w:p>
          <w:p w:rsidR="000B0E08" w:rsidRPr="0037636A" w:rsidRDefault="000B0E08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tbl>
            <w:tblPr>
              <w:tblW w:w="308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824"/>
              <w:gridCol w:w="1983"/>
            </w:tblGrid>
            <w:tr w:rsidR="000B0E08" w:rsidRPr="0037636A" w:rsidTr="000B0E08">
              <w:tc>
                <w:tcPr>
                  <w:tcW w:w="3293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eMDF</w:t>
                  </w:r>
                  <w:proofErr w:type="spellEnd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 xml:space="preserve"> Komputer Monika </w:t>
                  </w:r>
                  <w:proofErr w:type="spellStart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Fryst</w:t>
                  </w:r>
                  <w:proofErr w:type="spellEnd"/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Dekabrystów 33/37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42-200 Częstochowa</w:t>
                  </w:r>
                </w:p>
              </w:tc>
              <w:tc>
                <w:tcPr>
                  <w:tcW w:w="1707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2.686,32 zł brutto</w:t>
                  </w:r>
                </w:p>
              </w:tc>
            </w:tr>
            <w:tr w:rsidR="000B0E08" w:rsidRPr="0037636A" w:rsidTr="000B0E08">
              <w:tc>
                <w:tcPr>
                  <w:tcW w:w="3293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 xml:space="preserve">PPUH ENTERPRISE Zbigniew </w:t>
                  </w:r>
                  <w:proofErr w:type="spellStart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Wrotniak</w:t>
                  </w:r>
                  <w:proofErr w:type="spellEnd"/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Krótka 3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42-200 Częstochowa</w:t>
                  </w:r>
                </w:p>
              </w:tc>
              <w:tc>
                <w:tcPr>
                  <w:tcW w:w="1707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2.741,67 zł brutto</w:t>
                  </w:r>
                </w:p>
              </w:tc>
            </w:tr>
            <w:tr w:rsidR="000B0E08" w:rsidRPr="0037636A" w:rsidTr="000B0E08">
              <w:tc>
                <w:tcPr>
                  <w:tcW w:w="3293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BIS Karol Kowalski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Al. Niepodległości 41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42-200 Częstochowa</w:t>
                  </w:r>
                </w:p>
              </w:tc>
              <w:tc>
                <w:tcPr>
                  <w:tcW w:w="1707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2.686,32 zł brutto</w:t>
                  </w:r>
                </w:p>
              </w:tc>
            </w:tr>
            <w:tr w:rsidR="000B0E08" w:rsidRPr="0037636A" w:rsidTr="000B0E08">
              <w:tc>
                <w:tcPr>
                  <w:tcW w:w="3293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ACOM Spółka Jawna Wanda Drzewiecka Artur Drzewiecki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Okólna 103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42-218 Częstochowa</w:t>
                  </w:r>
                </w:p>
              </w:tc>
              <w:tc>
                <w:tcPr>
                  <w:tcW w:w="1707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2.841,30 zł brutto</w:t>
                  </w:r>
                </w:p>
              </w:tc>
            </w:tr>
            <w:tr w:rsidR="000B0E08" w:rsidRPr="0037636A" w:rsidTr="000B0E08">
              <w:tc>
                <w:tcPr>
                  <w:tcW w:w="3293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 xml:space="preserve">Terkom T. </w:t>
                  </w:r>
                  <w:proofErr w:type="spellStart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Obrzud</w:t>
                  </w:r>
                  <w:proofErr w:type="spellEnd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 xml:space="preserve">, T. </w:t>
                  </w:r>
                  <w:proofErr w:type="spellStart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Darmoliński</w:t>
                  </w:r>
                  <w:proofErr w:type="spellEnd"/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 xml:space="preserve"> Spółka Jawna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Mickiewicza 2</w:t>
                  </w:r>
                </w:p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42-700 Lubliniec</w:t>
                  </w:r>
                </w:p>
              </w:tc>
              <w:tc>
                <w:tcPr>
                  <w:tcW w:w="1707" w:type="pct"/>
                  <w:vAlign w:val="center"/>
                </w:tcPr>
                <w:p w:rsidR="000B0E08" w:rsidRPr="0037636A" w:rsidRDefault="000B0E08" w:rsidP="000B0E08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7636A">
                    <w:rPr>
                      <w:rFonts w:ascii="Tahoma" w:hAnsi="Tahoma" w:cs="Tahoma"/>
                      <w:sz w:val="16"/>
                      <w:szCs w:val="16"/>
                    </w:rPr>
                    <w:t>2.760,12 zł brutto</w:t>
                  </w:r>
                </w:p>
              </w:tc>
            </w:tr>
          </w:tbl>
          <w:p w:rsidR="000B0E08" w:rsidRPr="0037636A" w:rsidRDefault="000B0E08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0B0E08" w:rsidRPr="0037636A" w:rsidRDefault="000B0E08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2B3749" w:rsidRPr="0037636A" w:rsidRDefault="002B3749" w:rsidP="000B0E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070219" w:rsidRPr="0037636A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37636A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37636A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37636A" w:rsidTr="00D86A12">
        <w:tc>
          <w:tcPr>
            <w:tcW w:w="871" w:type="dxa"/>
            <w:shd w:val="clear" w:color="auto" w:fill="F3F3F3"/>
            <w:vAlign w:val="center"/>
          </w:tcPr>
          <w:p w:rsidR="00070219" w:rsidRPr="0037636A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37636A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37636A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D1029F" w:rsidRPr="0037636A" w:rsidTr="0090026B">
        <w:tc>
          <w:tcPr>
            <w:tcW w:w="871" w:type="dxa"/>
            <w:vAlign w:val="center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6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Mickiewicza 2 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5831" w:type="dxa"/>
            <w:vAlign w:val="center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Oferta odrzucona w zadaniu 11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w związku z art. 89 ust 1 pkt 2 , Zamawiający odrzuca ofertę na zadanie nr 11, gdyż zaofer</w:t>
            </w:r>
            <w:r w:rsidR="0090026B" w:rsidRPr="0037636A">
              <w:rPr>
                <w:rFonts w:ascii="Tahoma" w:hAnsi="Tahoma" w:cs="Tahoma"/>
                <w:sz w:val="16"/>
                <w:szCs w:val="16"/>
              </w:rPr>
              <w:t>o</w:t>
            </w:r>
            <w:r w:rsidRPr="0037636A">
              <w:rPr>
                <w:rFonts w:ascii="Tahoma" w:hAnsi="Tahoma" w:cs="Tahoma"/>
                <w:sz w:val="16"/>
                <w:szCs w:val="16"/>
              </w:rPr>
              <w:t xml:space="preserve">wano za duży poziom hałasu, za duże zużycie energii. Zamawiający wymagał poziom hałasu nie więcej niż 52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dB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zaoferowano sprzęt o poziomie 54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dB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>, maksymalne zużycie energii wymagane 550 W, zaofero</w:t>
            </w:r>
            <w:r w:rsidR="0090026B" w:rsidRPr="0037636A">
              <w:rPr>
                <w:rFonts w:ascii="Tahoma" w:hAnsi="Tahoma" w:cs="Tahoma"/>
                <w:sz w:val="16"/>
                <w:szCs w:val="16"/>
              </w:rPr>
              <w:t>w</w:t>
            </w:r>
            <w:r w:rsidR="000B0E08" w:rsidRPr="0037636A">
              <w:rPr>
                <w:rFonts w:ascii="Tahoma" w:hAnsi="Tahoma" w:cs="Tahoma"/>
                <w:sz w:val="16"/>
                <w:szCs w:val="16"/>
              </w:rPr>
              <w:t>ano sprzęt o zuż</w:t>
            </w:r>
            <w:r w:rsidRPr="0037636A">
              <w:rPr>
                <w:rFonts w:ascii="Tahoma" w:hAnsi="Tahoma" w:cs="Tahoma"/>
                <w:sz w:val="16"/>
                <w:szCs w:val="16"/>
              </w:rPr>
              <w:t>yciu energii 780 W.</w:t>
            </w:r>
          </w:p>
        </w:tc>
      </w:tr>
      <w:tr w:rsidR="0090026B" w:rsidRPr="0037636A" w:rsidTr="0090026B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0E08" w:rsidRPr="0037636A" w:rsidRDefault="000B0E08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8</w:t>
            </w:r>
          </w:p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90026B" w:rsidRPr="0037636A" w:rsidRDefault="0090026B" w:rsidP="0090026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8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Oferta odrzucona w zadaniu 20</w:t>
            </w:r>
          </w:p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W związku z art. 24 ust 2 pkt 4 , ofertę Wykonawcy wykluczonego uznaje się za odrzuconą.</w:t>
            </w:r>
          </w:p>
        </w:tc>
      </w:tr>
    </w:tbl>
    <w:p w:rsidR="00070219" w:rsidRPr="0037636A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37636A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37636A">
        <w:rPr>
          <w:rFonts w:ascii="Tahoma" w:hAnsi="Tahoma" w:cs="Tahoma"/>
          <w:b/>
          <w:color w:val="000000"/>
          <w:sz w:val="16"/>
          <w:szCs w:val="16"/>
          <w:u w:val="single"/>
        </w:rPr>
        <w:t>Wykluczył z postępowania następujących wykonawców:</w:t>
      </w:r>
    </w:p>
    <w:tbl>
      <w:tblPr>
        <w:tblW w:w="956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824"/>
      </w:tblGrid>
      <w:tr w:rsidR="00070219" w:rsidRPr="0037636A" w:rsidTr="00D86A12">
        <w:tc>
          <w:tcPr>
            <w:tcW w:w="941" w:type="dxa"/>
            <w:shd w:val="clear" w:color="auto" w:fill="F3F3F3"/>
            <w:vAlign w:val="center"/>
          </w:tcPr>
          <w:p w:rsidR="00070219" w:rsidRPr="0037636A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37636A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:rsidR="00070219" w:rsidRPr="0037636A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Uzasadnienie wykluczenia wykonawcy:</w:t>
            </w:r>
          </w:p>
        </w:tc>
      </w:tr>
      <w:tr w:rsidR="00070219" w:rsidRPr="0037636A" w:rsidTr="00D86A12">
        <w:tc>
          <w:tcPr>
            <w:tcW w:w="941" w:type="dxa"/>
            <w:vAlign w:val="center"/>
          </w:tcPr>
          <w:p w:rsidR="00070219" w:rsidRPr="0037636A" w:rsidRDefault="0090026B" w:rsidP="00D86A12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0B0E08" w:rsidRPr="0037636A" w:rsidRDefault="000B0E08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8</w:t>
            </w:r>
          </w:p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90026B" w:rsidRPr="0037636A" w:rsidRDefault="0090026B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070219" w:rsidRPr="0037636A" w:rsidRDefault="0090026B" w:rsidP="0090026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  <w:p w:rsidR="00070219" w:rsidRPr="0037636A" w:rsidRDefault="00070219" w:rsidP="00D86A1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5824" w:type="dxa"/>
            <w:vAlign w:val="center"/>
          </w:tcPr>
          <w:p w:rsidR="0090026B" w:rsidRPr="0037636A" w:rsidRDefault="0090026B" w:rsidP="0090026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Zadanie 20</w:t>
            </w:r>
          </w:p>
          <w:p w:rsidR="0090026B" w:rsidRPr="0037636A" w:rsidRDefault="0090026B" w:rsidP="0090026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Na podstawie art. 24 ust. 2 pkt 2 ustawy z dnia 29 stycznia 2004 r. Prawo Zamówień Publicznych (tj. Dz. U. z 2013 r. poz. 907, z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późn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. zm.), Zamawiający wyklucza Wykonawcę w zadaniu 20, gdyż do upływu terminu składania ofert nie wniósł wadium na przedmiotowe zadanie w wysokości 8 zł. </w:t>
            </w:r>
          </w:p>
          <w:p w:rsidR="0090026B" w:rsidRPr="0037636A" w:rsidRDefault="0090026B" w:rsidP="0090026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W związku z art. 24 ust 2 pkt 4, ofertę wykonawcy wykluczonego uznaje się za odrzuconą.</w:t>
            </w:r>
          </w:p>
          <w:p w:rsidR="00070219" w:rsidRPr="0037636A" w:rsidRDefault="00070219" w:rsidP="0090026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70219" w:rsidRPr="0037636A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37636A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37636A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37636A" w:rsidTr="00D86A12">
        <w:tc>
          <w:tcPr>
            <w:tcW w:w="2277" w:type="dxa"/>
            <w:shd w:val="clear" w:color="auto" w:fill="F3F3F3"/>
          </w:tcPr>
          <w:p w:rsidR="00070219" w:rsidRPr="0037636A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37636A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37636A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37636A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Rozbudowa klastra obliczeniowego dla Instytutu Fizyki Częstochowskiej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Rozbudowa klastra obliczeniowego dla Instytutu Fizyki Częstochowskiej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- 99.18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99,18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2 - Drukarka laserowa dla </w:t>
            </w: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Instytutu Fizyki.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2 - Drukarka laserowa dla Instytutu Fizyki.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Techniserv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ul. Boya - Żeleńskiego 6/8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42-217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- 95.93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95,93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2 - Drukarka laserowa dla Instytutu Fizyki.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- 96.75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96,75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2 - Drukarka laserowa dla Instytutu Fizyki.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- 95.93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95,93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2 - Drukarka laserowa dla Instytutu Fizyki.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- 92.48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92,48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2 - Drukarka laserowa dla Instytutu Fizyki.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- 91.29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91,29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3 - Laptop dla Instytutu Fizyki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- 96.15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96,15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3 - Laptop dla Instytutu Fizyki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Techniserv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ul. Boya - Żeleńskiego 6/8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42-217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- 75.38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75,38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3 - Laptop dla Instytutu Fizyki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3 - Laptop dla Instytutu Fizyki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- 94.23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94,23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4 - Program - pakiet Adobe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Desingn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CS6 Standard, PL Win pełna wersja dla Wydziału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- 37.75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37,75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4 - Program - pakiet Adobe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Desingn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CS6 Standard, PL Win pełna wersja dla Wydziału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4 - Program - pakiet Adobe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Desingn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CS6 Standard, PL Win pełna wersja dla Wydziału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- 94.49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94,49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4 - Program - pakiet Adobe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Desingn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CS6 Standard, PL Win pełna wersja dla Wydziału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- 92.28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92,28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4 - Program - pakiet Adobe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Desingn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CS6 Standard, PL Win pełna wersja dla Wydziału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- 36.70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36,70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5 - Licencja komercyjna dla użytkownika akademickiego na moduł oprogramowania: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Ansys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Fluent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Academic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Associate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CFD dla Instytut Maszyn Cieplnych.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SymKom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Leszek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Rudniak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ul. Głogowa 24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02-639 Warszawa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6 - Komputer do obliczeń </w:t>
            </w: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wysokiej precyzji dla Instytutu Informatyki Teoretycznej 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 xml:space="preserve">ACOM Spółka Jawna Wanda </w:t>
            </w: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6 - Komputer do obliczeń wysokiej precyzji dla Instytutu Informatyki Teoretycznej 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- 98.88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98,88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6 - Komputer do obliczeń wysokiej precyzji dla Instytutu Informatyki Teoretycznej 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- 91.83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91,83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7 - Dostawa i usługa instalacji stanowiska optycznych sieci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dostepowych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dla Instytutu Informatyki Teoretycznej i Stosowanej.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FCA Sp. z o.o.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Grabska 11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32-005 Niepołomice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8 - Komputer (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all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in one)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- 70.54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70,54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8 - Komputer (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all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in one)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8 - Komputer (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all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in one)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- 73.93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73,93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9 - Układ graficzny do obliczeń wysokiej precyzji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- 98.73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98,73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9 - Układ graficzny do obliczeń wysokiej precyzji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9 - Układ graficzny do obliczeń wysokiej precyzji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- 98.41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98,41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9 - Układ graficzny do obliczeń wysokiej precyzji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- 97.48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97,48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10 - Laptop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10 - Laptop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- 97.65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97,65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10 - Laptop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- 73.67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73,67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11 - Drukarka laserowa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Techniserv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ul. Boya - Żeleńskiego 6/8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42-217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- 94.12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94,12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11 - Drukarka laserowa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- 82.47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82,47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11 - Drukarka laserowa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11 - Drukarka laserowa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- 88.40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88,40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11 - Drukarka laserowa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1 - Cena (koszt) - 81.63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81,63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12 - Monitor komputerowy 24''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- 65.13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65,13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12 - Monitor komputerowy 24''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12 - Monitor komputerowy 24''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- 85.11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85,11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12 - Monitor komputerowy 24''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- 85.11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85,11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13 - Zestaw komputerowy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13 - Zestaw komputerowy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- 98.35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98,35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13 - Zestaw komputerowy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- 91.66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91,66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13 - Zestaw komputerowy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- 78.63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78,63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14 - Jednostka obliczeniowa (1 szt.)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14 - Jednostka obliczeniowa (1 szt.) dla Instytut Informatyki Teoretycznej i Stosowanej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- 99.01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99,01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15 - Drukarka laserowa monochromatyczna oraz dysk twardy wewnętrzny HDD (2 szt.) dla Instytutu Technologii Mechanicznych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- 40.69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40,69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15 - Drukarka laserowa monochromatyczna oraz dysk twardy wewnętrzny HDD (2 szt.) dla Instytutu Technologii Mechanicznych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15 - Drukarka laserowa monochromatyczna oraz dysk twardy wewnętrzny HDD (2 szt.) dla Instytutu Technologii Mechanicznych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- 77.35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77,35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15 - Drukarka laserowa monochromatyczna oraz dysk twardy wewnętrzny HDD (2 szt.) dla Instytutu Technologii Mechanicznych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- 75.25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75,25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15 - Drukarka laserowa monochromatyczna oraz dysk twardy wewnętrzny HDD (2 szt.) dla Instytutu Technologii Mechanicznych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- 69.23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69,23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16 - Przedłużenie licencji serwisowej dla urządzeń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Barracuda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Networks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16 - Przedłużenie licencji serwisowej dla urządzeń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Barracuda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Networks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- 88.83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88,83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17 - Pamięć ram oraz dysk </w:t>
            </w: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twardy do serwera Fujitsu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1 - Cena (koszt) - 97.24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97,24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17 - Pamięć ram oraz dysk twardy do serwera Fujitsu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Techniserv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ul. Boya - Żeleńskiego 6/8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42-217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- 91.19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91,19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17 - Pamięć ram oraz dysk twardy do serwera Fujitsu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17 - Pamięć ram oraz dysk twardy do serwera Fujitsu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- 93.12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93,12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17 - Pamięć ram oraz dysk twardy do serwera Fujitsu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- 76.86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76,86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17 - Pamięć ram oraz dysk twardy do serwera Fujitsu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- 74.42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74,42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18 - Drukarki (10 szt.)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18 - Drukarki (10 szt.)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- 98.82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98,82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18 - Drukarki (10 szt.)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- 97.24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97,24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18 - Drukarki (10 szt.) dla Wydziału Zarządzania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- 88.44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88,44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19 - Sprzęt komputerowy dla Wydziału Inżynierii Środowiska i Biotechnologii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19 - Sprzęt komputerowy dla Wydziału Inżynierii Środowiska i Biotechnologii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- 94.77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94,77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19 - Sprzęt komputerowy dla Wydziału Inżynierii Środowiska i Biotechnologii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- 94.38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94,38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20 - Skaner płaski dla Wydziału Elektrycznego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20 - Skaner płaski dla Wydziału Elektrycznego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- 95.85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95,85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20 - Skaner płaski dla Wydziału Elektrycznego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- 81.08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81,08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20 - Skaner płaski dla Wydziału Elektrycznego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- 76.92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76,92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22 - Komponenty do sieci komputerowej Domu Studenta nr 5 "Maluch" i Domu Studenta nr-7 "Herkules".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- 97.94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97,94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22 - Komponenty do sieci komputerowej Domu Studenta nr 5 "Maluch" i Domu Studenta nr-7 "Herkules".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22 - Komponenty do sieci </w:t>
            </w: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komputerowej Domu Studenta nr 5 "Maluch" i Domu Studenta nr-7 "Herkules".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1 - Cena (koszt) - 99.69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99,69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lastRenderedPageBreak/>
              <w:t>22 - Komponenty do sieci komputerowej Domu Studenta nr 5 "Maluch" i Domu Studenta nr-7 "Herkules".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- 98.15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98,15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22 - Komponenty do sieci komputerowej Domu Studenta nr 5 "Maluch" i Domu Studenta nr-7 "Herkules".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- 96.16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96,16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23 - Licencja (1) Microsoft Office 2013 Pro MOLP EDU dla Studium Języków Obcych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- 48.59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48,59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23 - Licencja (1) Microsoft Office 2013 Pro MOLP EDU dla Studium Języków Obcych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23 - Licencja (1) Microsoft Office 2013 Pro MOLP EDU dla Studium Języków Obcych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- 96.49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96,49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23 - Licencja (1) Microsoft Office 2013 Pro MOLP EDU dla Studium Języków Obcych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- 96.49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96,49</w:t>
            </w:r>
          </w:p>
        </w:tc>
      </w:tr>
      <w:tr w:rsidR="00D1029F" w:rsidRPr="0037636A" w:rsidTr="0090026B">
        <w:tc>
          <w:tcPr>
            <w:tcW w:w="2277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23 - Licencja (1) Microsoft Office 2013 Pro MOLP EDU dla Studium Języków Obcych</w:t>
            </w:r>
          </w:p>
        </w:tc>
        <w:tc>
          <w:tcPr>
            <w:tcW w:w="2651" w:type="dxa"/>
          </w:tcPr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37636A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37636A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>1 - Cena (koszt) - 95.07</w:t>
            </w:r>
          </w:p>
        </w:tc>
        <w:tc>
          <w:tcPr>
            <w:tcW w:w="1748" w:type="dxa"/>
          </w:tcPr>
          <w:p w:rsidR="00D1029F" w:rsidRPr="0037636A" w:rsidRDefault="00D1029F" w:rsidP="0090026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7636A">
              <w:rPr>
                <w:rFonts w:ascii="Tahoma" w:hAnsi="Tahoma" w:cs="Tahoma"/>
                <w:sz w:val="16"/>
                <w:szCs w:val="16"/>
              </w:rPr>
              <w:t xml:space="preserve">  95,07</w:t>
            </w:r>
          </w:p>
        </w:tc>
      </w:tr>
    </w:tbl>
    <w:p w:rsidR="00070219" w:rsidRPr="0037636A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37636A" w:rsidRPr="0037636A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</w:t>
      </w:r>
    </w:p>
    <w:p w:rsidR="0037636A" w:rsidRPr="0037636A" w:rsidRDefault="0037636A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 xml:space="preserve">W przypadku zadania 5 i 7 </w:t>
      </w:r>
      <w:r w:rsidR="00BB031B" w:rsidRPr="0037636A">
        <w:rPr>
          <w:rFonts w:ascii="Tahoma" w:hAnsi="Tahoma" w:cs="Tahoma"/>
          <w:b/>
          <w:sz w:val="16"/>
          <w:szCs w:val="16"/>
        </w:rPr>
        <w:t xml:space="preserve">w dniu </w:t>
      </w:r>
      <w:r w:rsidRPr="0037636A">
        <w:rPr>
          <w:rFonts w:ascii="Tahoma" w:hAnsi="Tahoma" w:cs="Tahoma"/>
          <w:b/>
          <w:sz w:val="16"/>
          <w:szCs w:val="16"/>
        </w:rPr>
        <w:t>2013-12-06</w:t>
      </w:r>
    </w:p>
    <w:p w:rsidR="0037636A" w:rsidRPr="0037636A" w:rsidRDefault="0037636A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b/>
          <w:sz w:val="16"/>
          <w:szCs w:val="16"/>
        </w:rPr>
        <w:t>W przypadku pozostałych zadań 2013-12-16</w:t>
      </w:r>
    </w:p>
    <w:p w:rsidR="00BB031B" w:rsidRPr="0037636A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Pr="0037636A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D1029F" w:rsidRPr="0037636A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280CF6" w:rsidRPr="0037636A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37636A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37636A" w:rsidRDefault="00280CF6" w:rsidP="0037636A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37636A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7636A" w:rsidRDefault="0037636A" w:rsidP="0037636A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Z-ca Kanclerza</w:t>
      </w:r>
    </w:p>
    <w:p w:rsidR="0037636A" w:rsidRDefault="0037636A" w:rsidP="0037636A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7636A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37636A">
        <w:rPr>
          <w:rFonts w:ascii="Tahoma" w:hAnsi="Tahoma" w:cs="Tahoma"/>
          <w:sz w:val="16"/>
          <w:szCs w:val="16"/>
        </w:rPr>
        <w:t>Częstochowskiej</w:t>
      </w:r>
    </w:p>
    <w:p w:rsidR="0037636A" w:rsidRPr="0037636A" w:rsidRDefault="0037636A" w:rsidP="0037636A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sectPr w:rsidR="0037636A" w:rsidRPr="003763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7E1" w:rsidRDefault="00F717E1">
      <w:r>
        <w:separator/>
      </w:r>
    </w:p>
  </w:endnote>
  <w:endnote w:type="continuationSeparator" w:id="0">
    <w:p w:rsidR="00F717E1" w:rsidRDefault="00F7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54" w:rsidRDefault="001334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54" w:rsidRPr="00070219" w:rsidRDefault="00133454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EE0A6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EE0A60">
      <w:rPr>
        <w:rStyle w:val="Numerstrony"/>
        <w:noProof/>
        <w:sz w:val="16"/>
        <w:szCs w:val="16"/>
      </w:rPr>
      <w:t>12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54" w:rsidRDefault="001334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7E1" w:rsidRDefault="00F717E1">
      <w:r>
        <w:separator/>
      </w:r>
    </w:p>
  </w:footnote>
  <w:footnote w:type="continuationSeparator" w:id="0">
    <w:p w:rsidR="00F717E1" w:rsidRDefault="00F71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54" w:rsidRDefault="001334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54" w:rsidRDefault="001334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54" w:rsidRDefault="001334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61351"/>
    <w:multiLevelType w:val="hybridMultilevel"/>
    <w:tmpl w:val="3946B80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5B6"/>
    <w:rsid w:val="00025E41"/>
    <w:rsid w:val="00034F15"/>
    <w:rsid w:val="00070219"/>
    <w:rsid w:val="000A4A43"/>
    <w:rsid w:val="000B0E08"/>
    <w:rsid w:val="000B6515"/>
    <w:rsid w:val="000C535B"/>
    <w:rsid w:val="000D1E6C"/>
    <w:rsid w:val="000D6259"/>
    <w:rsid w:val="000F137E"/>
    <w:rsid w:val="00114DD2"/>
    <w:rsid w:val="00133454"/>
    <w:rsid w:val="001702CD"/>
    <w:rsid w:val="001F1246"/>
    <w:rsid w:val="001F67FA"/>
    <w:rsid w:val="002371E6"/>
    <w:rsid w:val="00251690"/>
    <w:rsid w:val="002548BD"/>
    <w:rsid w:val="00280CF6"/>
    <w:rsid w:val="002B3749"/>
    <w:rsid w:val="002F587A"/>
    <w:rsid w:val="0033076C"/>
    <w:rsid w:val="0037636A"/>
    <w:rsid w:val="003C27EC"/>
    <w:rsid w:val="00451FE3"/>
    <w:rsid w:val="00482597"/>
    <w:rsid w:val="004B1DA1"/>
    <w:rsid w:val="004B5777"/>
    <w:rsid w:val="004D46B8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30B21"/>
    <w:rsid w:val="0085285E"/>
    <w:rsid w:val="008C0372"/>
    <w:rsid w:val="008E241C"/>
    <w:rsid w:val="0090026B"/>
    <w:rsid w:val="00917FEB"/>
    <w:rsid w:val="00953D9A"/>
    <w:rsid w:val="00982A11"/>
    <w:rsid w:val="009B725F"/>
    <w:rsid w:val="00A167AA"/>
    <w:rsid w:val="00A46D85"/>
    <w:rsid w:val="00A5521C"/>
    <w:rsid w:val="00A978A9"/>
    <w:rsid w:val="00AD5B8D"/>
    <w:rsid w:val="00AE6513"/>
    <w:rsid w:val="00B07BA7"/>
    <w:rsid w:val="00B37924"/>
    <w:rsid w:val="00B51EC7"/>
    <w:rsid w:val="00BA1245"/>
    <w:rsid w:val="00BB031B"/>
    <w:rsid w:val="00BE3FC5"/>
    <w:rsid w:val="00CC12F6"/>
    <w:rsid w:val="00D1029F"/>
    <w:rsid w:val="00D26C67"/>
    <w:rsid w:val="00D3799B"/>
    <w:rsid w:val="00D5181E"/>
    <w:rsid w:val="00D86A12"/>
    <w:rsid w:val="00DA01F0"/>
    <w:rsid w:val="00DB0999"/>
    <w:rsid w:val="00E05A7A"/>
    <w:rsid w:val="00E425B6"/>
    <w:rsid w:val="00E4520D"/>
    <w:rsid w:val="00EB4311"/>
    <w:rsid w:val="00EB56AB"/>
    <w:rsid w:val="00EE0A60"/>
    <w:rsid w:val="00EF36C3"/>
    <w:rsid w:val="00F441FD"/>
    <w:rsid w:val="00F66E4E"/>
    <w:rsid w:val="00F71469"/>
    <w:rsid w:val="00F717E1"/>
    <w:rsid w:val="00F973C8"/>
    <w:rsid w:val="00FB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3763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7636A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0C535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C535B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CC12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3763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7636A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0C535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C535B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CC1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12</Pages>
  <Words>4529</Words>
  <Characters>27180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6</cp:revision>
  <cp:lastPrinted>2014-01-16T09:31:00Z</cp:lastPrinted>
  <dcterms:created xsi:type="dcterms:W3CDTF">2014-01-08T12:55:00Z</dcterms:created>
  <dcterms:modified xsi:type="dcterms:W3CDTF">2014-01-17T09:52:00Z</dcterms:modified>
</cp:coreProperties>
</file>