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D2117">
        <w:rPr>
          <w:rFonts w:ascii="Tahoma" w:hAnsi="Tahoma" w:cs="Tahoma"/>
          <w:b w:val="0"/>
          <w:bCs/>
          <w:sz w:val="18"/>
          <w:szCs w:val="18"/>
        </w:rPr>
        <w:t>o 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D429C4" w:rsidRPr="00D429C4">
        <w:rPr>
          <w:rFonts w:ascii="Tahoma" w:hAnsi="Tahoma" w:cs="Tahoma"/>
          <w:bCs/>
          <w:sz w:val="18"/>
          <w:szCs w:val="18"/>
        </w:rPr>
        <w:t>Wykonanie remontu łącznika nad ulicą Akademicką Wydział Zarządzania Politechnika Częstochowska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D1EC9">
        <w:rPr>
          <w:rFonts w:ascii="Tahoma" w:hAnsi="Tahoma" w:cs="Tahoma"/>
          <w:bCs/>
          <w:sz w:val="18"/>
          <w:szCs w:val="18"/>
        </w:rPr>
        <w:t>ZP/RB-22</w:t>
      </w:r>
      <w:r w:rsidR="00D429C4" w:rsidRPr="00D429C4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D2117" w:rsidRPr="00567913" w:rsidRDefault="004D2117" w:rsidP="004D2117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D2117" w:rsidRPr="00567913" w:rsidRDefault="004D2117" w:rsidP="004D2117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2117" w:rsidRDefault="004D2117" w:rsidP="004D2117">
      <w:pPr>
        <w:pStyle w:val="Tekstpodstawowy2"/>
        <w:rPr>
          <w:rFonts w:ascii="Tahoma" w:hAnsi="Tahoma" w:cs="Tahoma"/>
          <w:sz w:val="18"/>
          <w:szCs w:val="18"/>
        </w:rPr>
      </w:pPr>
    </w:p>
    <w:p w:rsidR="004D2117" w:rsidRDefault="004D2117" w:rsidP="004D2117">
      <w:pPr>
        <w:pStyle w:val="Tekstpodstawowy2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VAT……….%</w:t>
      </w:r>
    </w:p>
    <w:p w:rsidR="004D2117" w:rsidRDefault="004D211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D429C4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D429C4">
        <w:rPr>
          <w:rFonts w:ascii="Tahoma" w:hAnsi="Tahoma" w:cs="Tahoma"/>
          <w:sz w:val="18"/>
          <w:szCs w:val="18"/>
        </w:rPr>
        <w:t>2 500.00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2D1EC9" w:rsidRPr="00567913" w:rsidRDefault="002D1EC9" w:rsidP="002D1EC9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2D1EC9" w:rsidRPr="00567913" w:rsidRDefault="002D1EC9" w:rsidP="002D1EC9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2D1EC9" w:rsidRPr="00567913" w:rsidRDefault="002D1EC9" w:rsidP="002D1EC9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2D1EC9" w:rsidRPr="00567913" w:rsidRDefault="002D1EC9" w:rsidP="002D1EC9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2D1EC9" w:rsidRPr="00567913" w:rsidRDefault="002D1EC9" w:rsidP="002D1EC9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2D1EC9" w:rsidRPr="00567913" w:rsidRDefault="002D1EC9" w:rsidP="002D1EC9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w razie wybrania naszej oferty zobowiązujemy się do wniesienia zabezpieczenia należytego wykonania umowy w wysokości 10% ceny ofertowej bru</w:t>
      </w: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 xml:space="preserve">tto i zawarcia umowy w miejscu i terminie wyznaczonym przez Zamawiającego. </w:t>
      </w:r>
    </w:p>
    <w:p w:rsidR="002D1EC9" w:rsidRPr="00567913" w:rsidRDefault="002D1EC9" w:rsidP="002D1EC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5D8" w:rsidRDefault="00D405D8">
      <w:r>
        <w:separator/>
      </w:r>
    </w:p>
  </w:endnote>
  <w:endnote w:type="continuationSeparator" w:id="0">
    <w:p w:rsidR="00D405D8" w:rsidRDefault="00D40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405D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D1EC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D1EC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405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405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5D8" w:rsidRDefault="00D405D8">
      <w:r>
        <w:separator/>
      </w:r>
    </w:p>
  </w:footnote>
  <w:footnote w:type="continuationSeparator" w:id="0">
    <w:p w:rsidR="00D405D8" w:rsidRDefault="00D40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405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405D8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405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405"/>
    <w:rsid w:val="002D1EC9"/>
    <w:rsid w:val="003B3405"/>
    <w:rsid w:val="004D2117"/>
    <w:rsid w:val="00813C72"/>
    <w:rsid w:val="00D405D8"/>
    <w:rsid w:val="00D429C4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516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2013-11-26T07:02:00Z</dcterms:created>
  <dcterms:modified xsi:type="dcterms:W3CDTF">2013-11-26T07:02:00Z</dcterms:modified>
</cp:coreProperties>
</file>