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F64D9" w:rsidRPr="005F64D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F64D9" w:rsidRPr="005F64D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F64D9" w:rsidRPr="005F64D9">
        <w:rPr>
          <w:b/>
        </w:rPr>
        <w:t>Wykonanie remontu łącznika nad ulicą Akademicką Wydział Zarządzania Politechnika Częstochowska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6C5" w:rsidRDefault="007306C5">
      <w:r>
        <w:separator/>
      </w:r>
    </w:p>
  </w:endnote>
  <w:endnote w:type="continuationSeparator" w:id="0">
    <w:p w:rsidR="007306C5" w:rsidRDefault="00730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4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4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06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6C5" w:rsidRDefault="007306C5">
      <w:r>
        <w:separator/>
      </w:r>
    </w:p>
  </w:footnote>
  <w:footnote w:type="continuationSeparator" w:id="0">
    <w:p w:rsidR="007306C5" w:rsidRDefault="00730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4D9" w:rsidRDefault="005F64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4D9" w:rsidRDefault="005F64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4D9" w:rsidRDefault="005F64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06C5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5F64D9"/>
    <w:rsid w:val="00616A00"/>
    <w:rsid w:val="00695AE8"/>
    <w:rsid w:val="006F646A"/>
    <w:rsid w:val="00713393"/>
    <w:rsid w:val="007306C5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2013-11-26T07:00:00Z</dcterms:created>
  <dcterms:modified xsi:type="dcterms:W3CDTF">2013-11-26T07:00:00Z</dcterms:modified>
</cp:coreProperties>
</file>