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7182A">
      <w:pPr>
        <w:rPr>
          <w:b/>
          <w:bCs/>
          <w:sz w:val="24"/>
        </w:rPr>
      </w:pPr>
      <w:r w:rsidRPr="0037182A">
        <w:rPr>
          <w:b/>
          <w:bCs/>
          <w:sz w:val="24"/>
        </w:rPr>
        <w:t>Politechnika Częstochowska</w:t>
      </w:r>
      <w:r w:rsidR="00297DD8">
        <w:rPr>
          <w:b/>
          <w:bCs/>
          <w:sz w:val="24"/>
        </w:rPr>
        <w:tab/>
      </w:r>
      <w:r w:rsidR="00297DD8">
        <w:rPr>
          <w:b/>
          <w:bCs/>
          <w:sz w:val="24"/>
        </w:rPr>
        <w:tab/>
      </w:r>
      <w:r w:rsidR="00297DD8">
        <w:rPr>
          <w:b/>
          <w:bCs/>
          <w:sz w:val="24"/>
        </w:rPr>
        <w:tab/>
      </w:r>
      <w:r w:rsidR="00297DD8">
        <w:rPr>
          <w:b/>
          <w:bCs/>
          <w:sz w:val="24"/>
        </w:rPr>
        <w:tab/>
        <w:t xml:space="preserve">      </w:t>
      </w:r>
      <w:r w:rsidR="00297DD8" w:rsidRPr="0037182A">
        <w:rPr>
          <w:sz w:val="24"/>
        </w:rPr>
        <w:t>Częstochowa</w:t>
      </w:r>
      <w:r w:rsidR="00297DD8">
        <w:rPr>
          <w:sz w:val="24"/>
        </w:rPr>
        <w:t xml:space="preserve">, dnia </w:t>
      </w:r>
      <w:r w:rsidR="00297DD8" w:rsidRPr="0037182A">
        <w:rPr>
          <w:sz w:val="24"/>
        </w:rPr>
        <w:t>2013-11-2</w:t>
      </w:r>
      <w:r w:rsidR="006017F9">
        <w:rPr>
          <w:sz w:val="24"/>
        </w:rPr>
        <w:t>6</w:t>
      </w:r>
    </w:p>
    <w:p w:rsidR="006D4AB3" w:rsidRDefault="0037182A">
      <w:pPr>
        <w:rPr>
          <w:b/>
          <w:bCs/>
          <w:sz w:val="24"/>
        </w:rPr>
      </w:pPr>
      <w:r w:rsidRPr="0037182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7182A">
        <w:rPr>
          <w:b/>
          <w:bCs/>
          <w:sz w:val="24"/>
        </w:rPr>
        <w:t>69</w:t>
      </w:r>
    </w:p>
    <w:p w:rsidR="006D4AB3" w:rsidRDefault="0037182A">
      <w:pPr>
        <w:rPr>
          <w:b/>
          <w:bCs/>
          <w:sz w:val="24"/>
        </w:rPr>
      </w:pPr>
      <w:r w:rsidRPr="0037182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7182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05E35" w:rsidRDefault="00A05E3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297DD8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0967DA">
        <w:rPr>
          <w:b/>
          <w:bCs/>
          <w:sz w:val="24"/>
        </w:rPr>
        <w:t xml:space="preserve">1118 </w:t>
      </w:r>
      <w:r>
        <w:rPr>
          <w:b/>
          <w:bCs/>
          <w:sz w:val="24"/>
        </w:rPr>
        <w:t xml:space="preserve"> /13</w:t>
      </w:r>
      <w:r w:rsidR="006D4AB3">
        <w:rPr>
          <w:sz w:val="24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</w:t>
      </w:r>
      <w:r w:rsidR="004B0BEF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w sprawie SIWZ</w:t>
      </w:r>
    </w:p>
    <w:p w:rsidR="00A05E35" w:rsidRDefault="00A05E35" w:rsidP="004B0BEF"/>
    <w:p w:rsidR="00A05E35" w:rsidRDefault="00A05E35" w:rsidP="004B0BEF"/>
    <w:p w:rsidR="00A05E35" w:rsidRPr="004B0BEF" w:rsidRDefault="00A05E35" w:rsidP="004B0BEF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97DD8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Uprzejmie informujemy, iż w dniu </w:t>
      </w:r>
      <w:r w:rsidR="0037182A" w:rsidRPr="0037182A">
        <w:rPr>
          <w:sz w:val="24"/>
        </w:rPr>
        <w:t>2013-11-25</w:t>
      </w:r>
      <w:r>
        <w:rPr>
          <w:sz w:val="24"/>
        </w:rPr>
        <w:t xml:space="preserve"> do Zamawiającego wpłynęła prośba </w:t>
      </w:r>
      <w:r w:rsidR="00297DD8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37182A" w:rsidRPr="0037182A">
        <w:rPr>
          <w:sz w:val="24"/>
        </w:rPr>
        <w:t>(</w:t>
      </w:r>
      <w:proofErr w:type="spellStart"/>
      <w:r w:rsidR="0037182A" w:rsidRPr="0037182A">
        <w:rPr>
          <w:sz w:val="24"/>
        </w:rPr>
        <w:t>t.j</w:t>
      </w:r>
      <w:proofErr w:type="spellEnd"/>
      <w:r w:rsidR="0037182A" w:rsidRPr="0037182A">
        <w:rPr>
          <w:sz w:val="24"/>
        </w:rPr>
        <w:t xml:space="preserve">. Dz. U. z 2013 r. poz. 907, z </w:t>
      </w:r>
      <w:proofErr w:type="spellStart"/>
      <w:r w:rsidR="0037182A" w:rsidRPr="0037182A">
        <w:rPr>
          <w:sz w:val="24"/>
        </w:rPr>
        <w:t>późn</w:t>
      </w:r>
      <w:proofErr w:type="spellEnd"/>
      <w:r w:rsidR="0037182A" w:rsidRPr="0037182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7182A" w:rsidRPr="0037182A">
        <w:rPr>
          <w:b/>
          <w:sz w:val="24"/>
        </w:rPr>
        <w:t>przetarg nieograniczony</w:t>
      </w:r>
      <w:r>
        <w:rPr>
          <w:sz w:val="24"/>
        </w:rPr>
        <w:t>, na:</w:t>
      </w:r>
      <w:r w:rsidR="00297DD8">
        <w:rPr>
          <w:sz w:val="24"/>
        </w:rPr>
        <w:t xml:space="preserve"> </w:t>
      </w:r>
      <w:r w:rsidR="0037182A" w:rsidRPr="0037182A">
        <w:rPr>
          <w:b/>
          <w:sz w:val="24"/>
        </w:rPr>
        <w:t xml:space="preserve">Dostawa mieszadła mechanicznego wraz ze statywem i prętem mieszającym - </w:t>
      </w:r>
      <w:r w:rsidR="00297DD8">
        <w:rPr>
          <w:b/>
          <w:sz w:val="24"/>
        </w:rPr>
        <w:br/>
      </w:r>
      <w:r w:rsidR="0037182A" w:rsidRPr="0037182A">
        <w:rPr>
          <w:b/>
          <w:sz w:val="24"/>
        </w:rPr>
        <w:t>(2 zestawy) dla Instytutu Inżynierii Środowiska Politechniki Częstochowskiej</w:t>
      </w:r>
      <w:r>
        <w:rPr>
          <w:sz w:val="24"/>
        </w:rPr>
        <w:t>,</w:t>
      </w:r>
      <w:r w:rsidR="00297DD8">
        <w:rPr>
          <w:sz w:val="24"/>
        </w:rPr>
        <w:t xml:space="preserve"> </w:t>
      </w:r>
      <w:proofErr w:type="spellStart"/>
      <w:r w:rsidR="00297DD8" w:rsidRPr="00B4672B">
        <w:rPr>
          <w:sz w:val="24"/>
        </w:rPr>
        <w:t>spr</w:t>
      </w:r>
      <w:proofErr w:type="spellEnd"/>
      <w:r w:rsidR="00297DD8" w:rsidRPr="00B4672B">
        <w:rPr>
          <w:sz w:val="24"/>
        </w:rPr>
        <w:t>. nr rej.</w:t>
      </w:r>
      <w:r w:rsidR="00297DD8">
        <w:rPr>
          <w:b/>
          <w:sz w:val="24"/>
        </w:rPr>
        <w:t xml:space="preserve"> ZP/D-105/A/13.</w:t>
      </w:r>
    </w:p>
    <w:p w:rsidR="0039592F" w:rsidRDefault="0039592F" w:rsidP="0039592F">
      <w:pPr>
        <w:pStyle w:val="Tekstpodstawowywcity3"/>
        <w:spacing w:line="240" w:lineRule="auto"/>
        <w:ind w:firstLine="0"/>
        <w:rPr>
          <w:sz w:val="24"/>
        </w:rPr>
      </w:pPr>
    </w:p>
    <w:p w:rsidR="00297DD8" w:rsidRDefault="00297DD8" w:rsidP="0039592F">
      <w:pPr>
        <w:pStyle w:val="Tekstpodstawowywcity3"/>
        <w:ind w:firstLine="0"/>
        <w:rPr>
          <w:sz w:val="24"/>
          <w:szCs w:val="24"/>
          <w:u w:val="single"/>
        </w:rPr>
      </w:pPr>
      <w:r w:rsidRPr="0039592F">
        <w:rPr>
          <w:sz w:val="24"/>
          <w:szCs w:val="24"/>
          <w:u w:val="single"/>
        </w:rPr>
        <w:t>Treść pytań wraz z odpowiedziami Zamawiającego:</w:t>
      </w:r>
    </w:p>
    <w:p w:rsidR="0039592F" w:rsidRPr="0039592F" w:rsidRDefault="0039592F" w:rsidP="00A05E35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</w:p>
    <w:p w:rsidR="00297DD8" w:rsidRPr="0039592F" w:rsidRDefault="00297DD8" w:rsidP="0039592F">
      <w:pPr>
        <w:pStyle w:val="pkt"/>
        <w:spacing w:before="0" w:after="0" w:line="360" w:lineRule="auto"/>
        <w:ind w:left="0" w:firstLine="0"/>
        <w:rPr>
          <w:b/>
          <w:bCs/>
        </w:rPr>
      </w:pPr>
      <w:r w:rsidRPr="0039592F">
        <w:rPr>
          <w:color w:val="000000"/>
        </w:rPr>
        <w:t xml:space="preserve">Proszę o uzupełnienie informacji dotyczących </w:t>
      </w:r>
      <w:r w:rsidRPr="004B0BEF">
        <w:rPr>
          <w:color w:val="000000"/>
        </w:rPr>
        <w:t xml:space="preserve">postępowania </w:t>
      </w:r>
      <w:r w:rsidRPr="004B0BEF">
        <w:rPr>
          <w:bCs/>
        </w:rPr>
        <w:t>Znak sprawy: ZP/D-105/A/13</w:t>
      </w:r>
      <w:r w:rsidR="004B0BEF" w:rsidRPr="004B0BEF">
        <w:rPr>
          <w:bCs/>
        </w:rPr>
        <w:t>.</w:t>
      </w:r>
    </w:p>
    <w:p w:rsidR="00297DD8" w:rsidRPr="0039592F" w:rsidRDefault="00297DD8" w:rsidP="0039592F">
      <w:pPr>
        <w:pStyle w:val="pkt"/>
        <w:spacing w:before="0" w:after="0" w:line="360" w:lineRule="auto"/>
        <w:ind w:left="0" w:firstLine="0"/>
        <w:rPr>
          <w:bCs/>
        </w:rPr>
      </w:pPr>
      <w:r w:rsidRPr="0039592F">
        <w:rPr>
          <w:bCs/>
        </w:rPr>
        <w:t xml:space="preserve">Informacje są niezbędnie dla prawidłowego wytypowania rodzaju materiałów mających kontakt z medium oraz obliczenia mocy mieszadła. </w:t>
      </w:r>
    </w:p>
    <w:p w:rsidR="0039592F" w:rsidRPr="00297DD8" w:rsidRDefault="0039592F" w:rsidP="0039592F">
      <w:pPr>
        <w:pStyle w:val="pkt"/>
        <w:spacing w:before="0" w:after="0"/>
        <w:ind w:left="0" w:firstLine="0"/>
        <w:rPr>
          <w:b/>
          <w:bCs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39592F">
        <w:rPr>
          <w:b/>
          <w:sz w:val="24"/>
          <w:szCs w:val="24"/>
          <w:u w:val="single"/>
        </w:rPr>
        <w:t xml:space="preserve">Pytanie nr 1: </w:t>
      </w:r>
    </w:p>
    <w:p w:rsidR="00297DD8" w:rsidRDefault="00297DD8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Proszę o podanie - rodzaju medium (płynu) mieszanego</w:t>
      </w:r>
      <w:r w:rsidR="004B0BEF">
        <w:rPr>
          <w:bCs/>
          <w:sz w:val="24"/>
          <w:szCs w:val="24"/>
        </w:rPr>
        <w:t>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Odpowiedź:</w:t>
      </w:r>
      <w:r w:rsidRPr="0039592F">
        <w:rPr>
          <w:b/>
          <w:sz w:val="24"/>
          <w:szCs w:val="24"/>
        </w:rPr>
        <w:t xml:space="preserve"> </w:t>
      </w:r>
    </w:p>
    <w:p w:rsidR="00297DD8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 xml:space="preserve">Medium stanowią osady wszystkich rodzajów pochodzące z oczyszczalni ścieków komunalnych oraz osady </w:t>
      </w:r>
      <w:proofErr w:type="spellStart"/>
      <w:r w:rsidRPr="0039592F">
        <w:rPr>
          <w:bCs/>
          <w:sz w:val="24"/>
          <w:szCs w:val="24"/>
        </w:rPr>
        <w:t>pokoagulacyjne</w:t>
      </w:r>
      <w:proofErr w:type="spellEnd"/>
      <w:r w:rsidRPr="0039592F">
        <w:rPr>
          <w:bCs/>
          <w:sz w:val="24"/>
          <w:szCs w:val="24"/>
        </w:rPr>
        <w:t xml:space="preserve"> z stacji uzdatniania wody.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39592F">
        <w:rPr>
          <w:b/>
          <w:sz w:val="24"/>
          <w:szCs w:val="24"/>
          <w:u w:val="single"/>
        </w:rPr>
        <w:t>Pytanie nr 2:</w:t>
      </w:r>
    </w:p>
    <w:p w:rsidR="00297DD8" w:rsidRDefault="00297DD8" w:rsidP="0039592F">
      <w:pPr>
        <w:pStyle w:val="pkt"/>
        <w:spacing w:before="0" w:after="0" w:line="360" w:lineRule="auto"/>
        <w:ind w:left="0" w:firstLine="0"/>
        <w:rPr>
          <w:bCs/>
        </w:rPr>
      </w:pPr>
      <w:r w:rsidRPr="0039592F">
        <w:rPr>
          <w:bCs/>
        </w:rPr>
        <w:t xml:space="preserve">Proszę o podanie </w:t>
      </w:r>
      <w:r w:rsidR="0039592F" w:rsidRPr="0039592F">
        <w:rPr>
          <w:bCs/>
        </w:rPr>
        <w:t xml:space="preserve">- rodzaju medium (płynu) mieszanego oraz </w:t>
      </w:r>
      <w:r w:rsidRPr="0039592F">
        <w:rPr>
          <w:bCs/>
        </w:rPr>
        <w:t xml:space="preserve">jego agresywność </w:t>
      </w:r>
      <w:r w:rsidR="0039592F" w:rsidRPr="0039592F">
        <w:rPr>
          <w:bCs/>
        </w:rPr>
        <w:t>i stopień reagowania ze stalą (</w:t>
      </w:r>
      <w:r w:rsidRPr="0039592F">
        <w:rPr>
          <w:bCs/>
        </w:rPr>
        <w:t>stal węg</w:t>
      </w:r>
      <w:r w:rsidR="0039592F" w:rsidRPr="0039592F">
        <w:rPr>
          <w:bCs/>
        </w:rPr>
        <w:t>lowa, nierdzewna, kwasoodporna)</w:t>
      </w:r>
      <w:r w:rsidR="004B0BEF">
        <w:rPr>
          <w:bCs/>
        </w:rPr>
        <w:t>.</w:t>
      </w: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lastRenderedPageBreak/>
        <w:t>Odpowiedź:</w:t>
      </w:r>
      <w:r w:rsidRPr="0039592F">
        <w:rPr>
          <w:b/>
          <w:sz w:val="24"/>
          <w:szCs w:val="24"/>
        </w:rPr>
        <w:t xml:space="preserve"> </w:t>
      </w:r>
    </w:p>
    <w:p w:rsidR="0039592F" w:rsidRPr="0039592F" w:rsidRDefault="0039592F" w:rsidP="0039592F">
      <w:pPr>
        <w:pStyle w:val="Tekstpodstawowywcity3"/>
        <w:ind w:firstLine="0"/>
        <w:rPr>
          <w:i/>
          <w:sz w:val="24"/>
          <w:szCs w:val="24"/>
        </w:rPr>
      </w:pPr>
      <w:r w:rsidRPr="0039592F">
        <w:rPr>
          <w:bCs/>
          <w:sz w:val="24"/>
          <w:szCs w:val="24"/>
        </w:rPr>
        <w:t>Parametr nie uściślony, osady wymagają stosowania zbiorników do ich magazynowania z zabezpieczeniem stosowanymi materiałami: powłokami, żywicami, stalą kwasoodporną.</w:t>
      </w:r>
    </w:p>
    <w:p w:rsidR="00297DD8" w:rsidRPr="0039592F" w:rsidRDefault="00297DD8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Pytanie nr 3:</w:t>
      </w:r>
      <w:r w:rsidRPr="0039592F">
        <w:rPr>
          <w:b/>
          <w:sz w:val="24"/>
          <w:szCs w:val="24"/>
        </w:rPr>
        <w:t xml:space="preserve"> </w:t>
      </w:r>
    </w:p>
    <w:p w:rsidR="0039592F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Czy medium jest wybuchowe wymogi EX?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Odpowiedź:</w:t>
      </w:r>
      <w:r w:rsidRPr="0039592F">
        <w:rPr>
          <w:b/>
          <w:sz w:val="24"/>
          <w:szCs w:val="24"/>
        </w:rPr>
        <w:t xml:space="preserve"> </w:t>
      </w:r>
    </w:p>
    <w:p w:rsidR="00297DD8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Medium nie jest wybuchowe. Klasa ochronności mieszadła minimum IP 40.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Pytanie nr 4:</w:t>
      </w:r>
      <w:r w:rsidRPr="0039592F">
        <w:rPr>
          <w:b/>
          <w:sz w:val="24"/>
          <w:szCs w:val="24"/>
        </w:rPr>
        <w:t xml:space="preserve"> </w:t>
      </w:r>
    </w:p>
    <w:p w:rsidR="0039592F" w:rsidRDefault="004B0BEF" w:rsidP="0039592F">
      <w:pPr>
        <w:pStyle w:val="Tekstpodstawowywcity3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J</w:t>
      </w:r>
      <w:r w:rsidR="0039592F" w:rsidRPr="0039592F">
        <w:rPr>
          <w:bCs/>
          <w:sz w:val="24"/>
          <w:szCs w:val="24"/>
        </w:rPr>
        <w:t>aka jest temperatura początkowa i końcowa płynu podczas mieszania?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Odpowiedź:</w:t>
      </w:r>
      <w:r w:rsidRPr="0039592F">
        <w:rPr>
          <w:b/>
          <w:sz w:val="24"/>
          <w:szCs w:val="24"/>
        </w:rPr>
        <w:t xml:space="preserve"> </w:t>
      </w:r>
    </w:p>
    <w:p w:rsidR="00297DD8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Nie przekracza zakresu 10-60</w:t>
      </w:r>
      <w:r w:rsidRPr="0039592F">
        <w:rPr>
          <w:bCs/>
          <w:sz w:val="24"/>
          <w:szCs w:val="24"/>
          <w:vertAlign w:val="superscript"/>
        </w:rPr>
        <w:t>O</w:t>
      </w:r>
      <w:r w:rsidRPr="0039592F">
        <w:rPr>
          <w:bCs/>
          <w:sz w:val="24"/>
          <w:szCs w:val="24"/>
        </w:rPr>
        <w:t>C.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Pytanie nr 5:</w:t>
      </w:r>
      <w:r w:rsidRPr="0039592F">
        <w:rPr>
          <w:b/>
          <w:sz w:val="24"/>
          <w:szCs w:val="24"/>
        </w:rPr>
        <w:t xml:space="preserve"> </w:t>
      </w:r>
    </w:p>
    <w:p w:rsidR="0039592F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sz w:val="24"/>
          <w:szCs w:val="24"/>
        </w:rPr>
        <w:t xml:space="preserve">„Maksymalna lepkość płynu, przy której możliwe </w:t>
      </w:r>
      <w:r w:rsidR="00A05E35">
        <w:rPr>
          <w:sz w:val="24"/>
          <w:szCs w:val="24"/>
        </w:rPr>
        <w:t xml:space="preserve">jest mieszanie nie mniejsza niż </w:t>
      </w:r>
      <w:r w:rsidRPr="0039592F">
        <w:rPr>
          <w:sz w:val="24"/>
          <w:szCs w:val="24"/>
        </w:rPr>
        <w:t xml:space="preserve">100000mPas” </w:t>
      </w:r>
      <w:r w:rsidR="00A05E35">
        <w:rPr>
          <w:sz w:val="24"/>
          <w:szCs w:val="24"/>
        </w:rPr>
        <w:t>-</w:t>
      </w:r>
      <w:r w:rsidRPr="0039592F">
        <w:rPr>
          <w:sz w:val="24"/>
          <w:szCs w:val="24"/>
        </w:rPr>
        <w:t xml:space="preserve"> </w:t>
      </w:r>
      <w:r w:rsidRPr="0039592F">
        <w:rPr>
          <w:bCs/>
          <w:sz w:val="24"/>
          <w:szCs w:val="24"/>
        </w:rPr>
        <w:t>jaka</w:t>
      </w:r>
      <w:r w:rsidR="00A05E35">
        <w:rPr>
          <w:bCs/>
          <w:sz w:val="24"/>
          <w:szCs w:val="24"/>
        </w:rPr>
        <w:t xml:space="preserve"> jest maksymalna lepkość płynu</w:t>
      </w:r>
      <w:r w:rsidR="0068243E">
        <w:rPr>
          <w:bCs/>
          <w:sz w:val="24"/>
          <w:szCs w:val="24"/>
        </w:rPr>
        <w:t>?</w:t>
      </w:r>
      <w:r w:rsidR="00A05E35">
        <w:rPr>
          <w:bCs/>
          <w:sz w:val="24"/>
          <w:szCs w:val="24"/>
        </w:rPr>
        <w:t xml:space="preserve"> w</w:t>
      </w:r>
      <w:r w:rsidRPr="0039592F">
        <w:rPr>
          <w:bCs/>
          <w:sz w:val="24"/>
          <w:szCs w:val="24"/>
        </w:rPr>
        <w:t xml:space="preserve"> stanie początkowym i końcowym mieszania?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Odpowiedź:</w:t>
      </w:r>
      <w:r w:rsidRPr="0039592F">
        <w:rPr>
          <w:b/>
          <w:sz w:val="24"/>
          <w:szCs w:val="24"/>
        </w:rPr>
        <w:t xml:space="preserve"> </w:t>
      </w:r>
    </w:p>
    <w:p w:rsidR="00297DD8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Parametr nie uściślony, Zamawiający wymaga urządzenia, które zapewni mieszanie przy maksymalnej lepkości płynu</w:t>
      </w:r>
      <w:r w:rsidR="00A05E35">
        <w:rPr>
          <w:bCs/>
          <w:sz w:val="24"/>
          <w:szCs w:val="24"/>
        </w:rPr>
        <w:t>,</w:t>
      </w:r>
      <w:r w:rsidRPr="0039592F">
        <w:rPr>
          <w:bCs/>
          <w:sz w:val="24"/>
          <w:szCs w:val="24"/>
        </w:rPr>
        <w:t xml:space="preserve"> przy której możliwe jest mieszanie nie mniejszej niż 100000mPas. Mieszadło ma mieć możliwość </w:t>
      </w:r>
      <w:r w:rsidR="00A05E35">
        <w:rPr>
          <w:bCs/>
          <w:sz w:val="24"/>
          <w:szCs w:val="24"/>
        </w:rPr>
        <w:t xml:space="preserve">współpracy z różnymi elementami </w:t>
      </w:r>
      <w:r w:rsidRPr="0039592F">
        <w:rPr>
          <w:bCs/>
          <w:sz w:val="24"/>
          <w:szCs w:val="24"/>
        </w:rPr>
        <w:t>mieszającymi i zapewniać ich łatwą wymianę.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Pytanie nr 6:</w:t>
      </w:r>
      <w:r w:rsidRPr="0039592F">
        <w:rPr>
          <w:b/>
          <w:sz w:val="24"/>
          <w:szCs w:val="24"/>
        </w:rPr>
        <w:t xml:space="preserve"> </w:t>
      </w:r>
    </w:p>
    <w:p w:rsidR="0039592F" w:rsidRDefault="00A05E35" w:rsidP="0039592F">
      <w:pPr>
        <w:pStyle w:val="Tekstpodstawowywcity3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="0039592F" w:rsidRPr="0039592F">
        <w:rPr>
          <w:bCs/>
          <w:sz w:val="24"/>
          <w:szCs w:val="24"/>
        </w:rPr>
        <w:t>zy wymagana jest pokrywa pojemnika 200L?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Odpowiedź:</w:t>
      </w:r>
      <w:r w:rsidRPr="0039592F">
        <w:rPr>
          <w:b/>
          <w:sz w:val="24"/>
          <w:szCs w:val="24"/>
        </w:rPr>
        <w:t xml:space="preserve"> </w:t>
      </w:r>
    </w:p>
    <w:p w:rsidR="00297DD8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Nie wymagany jest pojemnik i pokrywa.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t>Pytanie nr 7:</w:t>
      </w:r>
      <w:r w:rsidRPr="0039592F">
        <w:rPr>
          <w:b/>
          <w:sz w:val="24"/>
          <w:szCs w:val="24"/>
        </w:rPr>
        <w:t xml:space="preserve"> </w:t>
      </w:r>
    </w:p>
    <w:p w:rsidR="0039592F" w:rsidRDefault="0039592F" w:rsidP="0039592F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Jaki jest rodzaj pojemnika?</w:t>
      </w:r>
    </w:p>
    <w:p w:rsidR="0039592F" w:rsidRPr="0039592F" w:rsidRDefault="0039592F" w:rsidP="0039592F">
      <w:pPr>
        <w:pStyle w:val="Tekstpodstawowywcity3"/>
        <w:spacing w:line="240" w:lineRule="auto"/>
        <w:ind w:firstLine="0"/>
        <w:rPr>
          <w:i/>
          <w:sz w:val="24"/>
          <w:szCs w:val="24"/>
        </w:rPr>
      </w:pPr>
    </w:p>
    <w:p w:rsidR="00A05E35" w:rsidRDefault="00A05E35" w:rsidP="0039592F">
      <w:pPr>
        <w:pStyle w:val="Tekstpodstawowywcity3"/>
        <w:ind w:firstLine="0"/>
        <w:rPr>
          <w:b/>
          <w:sz w:val="24"/>
          <w:szCs w:val="24"/>
          <w:u w:val="single"/>
        </w:rPr>
      </w:pPr>
    </w:p>
    <w:p w:rsidR="00297DD8" w:rsidRPr="0039592F" w:rsidRDefault="00297DD8" w:rsidP="0039592F">
      <w:pPr>
        <w:pStyle w:val="Tekstpodstawowywcity3"/>
        <w:ind w:firstLine="0"/>
        <w:rPr>
          <w:b/>
          <w:sz w:val="24"/>
          <w:szCs w:val="24"/>
        </w:rPr>
      </w:pPr>
      <w:r w:rsidRPr="0039592F">
        <w:rPr>
          <w:b/>
          <w:sz w:val="24"/>
          <w:szCs w:val="24"/>
          <w:u w:val="single"/>
        </w:rPr>
        <w:lastRenderedPageBreak/>
        <w:t>Odpowiedź:</w:t>
      </w:r>
      <w:r w:rsidRPr="0039592F">
        <w:rPr>
          <w:b/>
          <w:sz w:val="24"/>
          <w:szCs w:val="24"/>
        </w:rPr>
        <w:t xml:space="preserve"> </w:t>
      </w:r>
    </w:p>
    <w:p w:rsidR="0039592F" w:rsidRDefault="0039592F" w:rsidP="00A05E35">
      <w:pPr>
        <w:pStyle w:val="Tekstpodstawowywcity3"/>
        <w:ind w:firstLine="0"/>
        <w:rPr>
          <w:bCs/>
          <w:sz w:val="24"/>
          <w:szCs w:val="24"/>
        </w:rPr>
      </w:pPr>
      <w:r w:rsidRPr="0039592F">
        <w:rPr>
          <w:bCs/>
          <w:sz w:val="24"/>
          <w:szCs w:val="24"/>
        </w:rPr>
        <w:t>Nie wymagany jest pojemnik i pokrywa.</w:t>
      </w:r>
    </w:p>
    <w:p w:rsidR="00A05E35" w:rsidRDefault="00A05E35" w:rsidP="00A05E35">
      <w:pPr>
        <w:pStyle w:val="Tekstpodstawowywcity3"/>
        <w:ind w:firstLine="0"/>
        <w:rPr>
          <w:i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297DD8" w:rsidRDefault="00297DD8" w:rsidP="00297DD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297DD8" w:rsidRDefault="00297DD8" w:rsidP="00297DD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297DD8" w:rsidRDefault="00297DD8" w:rsidP="00297DD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297DD8" w:rsidRDefault="00297DD8">
      <w:pPr>
        <w:pStyle w:val="Tekstpodstawowy"/>
        <w:spacing w:before="120" w:after="120" w:line="360" w:lineRule="auto"/>
        <w:rPr>
          <w:sz w:val="24"/>
        </w:rPr>
      </w:pPr>
    </w:p>
    <w:sectPr w:rsidR="00297DD8" w:rsidSect="00B14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37" w:rsidRDefault="00761D37">
      <w:r>
        <w:separator/>
      </w:r>
    </w:p>
  </w:endnote>
  <w:endnote w:type="continuationSeparator" w:id="0">
    <w:p w:rsidR="00761D37" w:rsidRDefault="00761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7E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7E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B7EB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06854" w:rsidRPr="0010685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37" w:rsidRDefault="00761D37">
      <w:r>
        <w:separator/>
      </w:r>
    </w:p>
  </w:footnote>
  <w:footnote w:type="continuationSeparator" w:id="0">
    <w:p w:rsidR="00761D37" w:rsidRDefault="00761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2A" w:rsidRDefault="003718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2A" w:rsidRDefault="003718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2A" w:rsidRDefault="003718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182A"/>
    <w:rsid w:val="00004605"/>
    <w:rsid w:val="00031374"/>
    <w:rsid w:val="000967DA"/>
    <w:rsid w:val="000A1097"/>
    <w:rsid w:val="00106854"/>
    <w:rsid w:val="00180C6E"/>
    <w:rsid w:val="00297DD8"/>
    <w:rsid w:val="0037182A"/>
    <w:rsid w:val="0039592F"/>
    <w:rsid w:val="004B0BEF"/>
    <w:rsid w:val="005144A9"/>
    <w:rsid w:val="00516392"/>
    <w:rsid w:val="005B1B08"/>
    <w:rsid w:val="006017F9"/>
    <w:rsid w:val="00662BDB"/>
    <w:rsid w:val="0068243E"/>
    <w:rsid w:val="006B7198"/>
    <w:rsid w:val="006D4AB3"/>
    <w:rsid w:val="006F3B81"/>
    <w:rsid w:val="00761D37"/>
    <w:rsid w:val="008B7EB5"/>
    <w:rsid w:val="008E0C91"/>
    <w:rsid w:val="009D1195"/>
    <w:rsid w:val="00A05E35"/>
    <w:rsid w:val="00A905AC"/>
    <w:rsid w:val="00B144C3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44C3"/>
  </w:style>
  <w:style w:type="paragraph" w:styleId="Nagwek1">
    <w:name w:val="heading 1"/>
    <w:basedOn w:val="Normalny"/>
    <w:next w:val="Normalny"/>
    <w:qFormat/>
    <w:rsid w:val="00B144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44C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44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44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44C3"/>
  </w:style>
  <w:style w:type="paragraph" w:styleId="Tekstpodstawowywcity">
    <w:name w:val="Body Text Indent"/>
    <w:basedOn w:val="Normalny"/>
    <w:rsid w:val="00B144C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44C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44C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144C3"/>
    <w:rPr>
      <w:sz w:val="28"/>
    </w:rPr>
  </w:style>
  <w:style w:type="paragraph" w:styleId="Tekstpodstawowywcity3">
    <w:name w:val="Body Text Indent 3"/>
    <w:basedOn w:val="Normalny"/>
    <w:rsid w:val="00B144C3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297DD8"/>
    <w:pPr>
      <w:spacing w:before="60" w:after="60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2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2013-11-26T08:35:00Z</cp:lastPrinted>
  <dcterms:created xsi:type="dcterms:W3CDTF">2013-11-26T11:08:00Z</dcterms:created>
  <dcterms:modified xsi:type="dcterms:W3CDTF">2013-11-26T11:08:00Z</dcterms:modified>
</cp:coreProperties>
</file>