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F4272A" w:rsidRPr="00F4272A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4272A" w:rsidRPr="00F4272A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F4272A" w:rsidP="009A0497">
      <w:pPr>
        <w:pStyle w:val="Tekstpodstawowywcity"/>
        <w:spacing w:line="360" w:lineRule="auto"/>
        <w:ind w:firstLine="0"/>
      </w:pPr>
      <w:r w:rsidRPr="00F4272A">
        <w:rPr>
          <w:b/>
        </w:rPr>
        <w:t xml:space="preserve">Ochrona obiektu Politechniki Częstochowskiej - Instytut Inżynierii Środowiska </w:t>
      </w:r>
      <w:r w:rsidR="002D5E92">
        <w:rPr>
          <w:b/>
        </w:rPr>
        <w:br/>
      </w:r>
      <w:r w:rsidRPr="00F4272A">
        <w:rPr>
          <w:b/>
        </w:rPr>
        <w:t>ul. Brzeźnicka 60A</w:t>
      </w:r>
      <w:r w:rsidR="002D5E92">
        <w:t xml:space="preserve">, spr. nr rej. </w:t>
      </w:r>
      <w:r w:rsidR="002D5E92" w:rsidRPr="002D5E92">
        <w:rPr>
          <w:b/>
        </w:rPr>
        <w:t>ZP/U-44/13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5435" w:rsidRDefault="00585435">
      <w:r>
        <w:separator/>
      </w:r>
    </w:p>
  </w:endnote>
  <w:endnote w:type="continuationSeparator" w:id="0">
    <w:p w:rsidR="00585435" w:rsidRDefault="005854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5E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D5E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D5E9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5435" w:rsidRDefault="00585435">
      <w:r>
        <w:separator/>
      </w:r>
    </w:p>
  </w:footnote>
  <w:footnote w:type="continuationSeparator" w:id="0">
    <w:p w:rsidR="00585435" w:rsidRDefault="005854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72A" w:rsidRDefault="00F4272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72A" w:rsidRDefault="00F4272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72A" w:rsidRDefault="00F4272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272A"/>
    <w:rsid w:val="000A5EC4"/>
    <w:rsid w:val="00212828"/>
    <w:rsid w:val="00271E63"/>
    <w:rsid w:val="00280712"/>
    <w:rsid w:val="002A7C88"/>
    <w:rsid w:val="002D5E92"/>
    <w:rsid w:val="004B4F3F"/>
    <w:rsid w:val="004D3908"/>
    <w:rsid w:val="004F2D10"/>
    <w:rsid w:val="00585435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4272A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2013-11-19T11:51:00Z</cp:lastPrinted>
  <dcterms:created xsi:type="dcterms:W3CDTF">2013-11-19T11:51:00Z</dcterms:created>
  <dcterms:modified xsi:type="dcterms:W3CDTF">2013-11-19T11:51:00Z</dcterms:modified>
</cp:coreProperties>
</file>