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F123D" w:rsidRPr="007F123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F123D" w:rsidRPr="007F123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F123D" w:rsidP="009A21D7">
      <w:pPr>
        <w:pStyle w:val="Tekstpodstawowywcity"/>
        <w:spacing w:line="360" w:lineRule="auto"/>
        <w:ind w:firstLine="0"/>
      </w:pPr>
      <w:r w:rsidRPr="007F123D">
        <w:rPr>
          <w:b/>
        </w:rPr>
        <w:t>Dostawa wyposażenia stanowiska do pomiarów parametrów przebiegów elektrycznych urządzeń do aktywacji wyrobów tworzywowych dla Wydziału Elektrycznego Politechniki Częstochowskiej</w:t>
      </w:r>
      <w:r w:rsidR="00A63EEF">
        <w:rPr>
          <w:b/>
        </w:rPr>
        <w:t xml:space="preserve">, </w:t>
      </w:r>
      <w:r w:rsidR="00A63EEF" w:rsidRPr="00A63EEF">
        <w:t>spr. nr rej.</w:t>
      </w:r>
      <w:r w:rsidR="00A63EEF" w:rsidRPr="00A63EEF">
        <w:rPr>
          <w:b/>
        </w:rPr>
        <w:t xml:space="preserve"> ZP/D-106/A/13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F123D" w:rsidRPr="007F123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F123D" w:rsidRPr="007F123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F123D" w:rsidRPr="007F123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F123D" w:rsidRPr="007F123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2A2" w:rsidRDefault="008B02A2">
      <w:r>
        <w:separator/>
      </w:r>
    </w:p>
  </w:endnote>
  <w:endnote w:type="continuationSeparator" w:id="0">
    <w:p w:rsidR="008B02A2" w:rsidRDefault="008B0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EE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EE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3D" w:rsidRDefault="007F12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2A2" w:rsidRDefault="008B02A2">
      <w:r>
        <w:separator/>
      </w:r>
    </w:p>
  </w:footnote>
  <w:footnote w:type="continuationSeparator" w:id="0">
    <w:p w:rsidR="008B02A2" w:rsidRDefault="008B0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3D" w:rsidRDefault="007F12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3D" w:rsidRDefault="007F12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3D" w:rsidRDefault="007F12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23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F123D"/>
    <w:rsid w:val="00822129"/>
    <w:rsid w:val="008460DE"/>
    <w:rsid w:val="00882E9F"/>
    <w:rsid w:val="008B02A2"/>
    <w:rsid w:val="008D4CAF"/>
    <w:rsid w:val="008E370F"/>
    <w:rsid w:val="009A21D7"/>
    <w:rsid w:val="00A24942"/>
    <w:rsid w:val="00A46EFE"/>
    <w:rsid w:val="00A63EEF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992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2013-11-19T09:58:00Z</cp:lastPrinted>
  <dcterms:created xsi:type="dcterms:W3CDTF">2013-11-19T09:58:00Z</dcterms:created>
  <dcterms:modified xsi:type="dcterms:W3CDTF">2013-11-19T09:58:00Z</dcterms:modified>
</cp:coreProperties>
</file>