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spellStart"/>
      <w:r w:rsidRPr="00261448">
        <w:rPr>
          <w:b w:val="0"/>
          <w:szCs w:val="24"/>
        </w:rPr>
        <w:t>Fax</w:t>
      </w:r>
      <w:proofErr w:type="spellEnd"/>
      <w:r w:rsidRPr="00261448">
        <w:rPr>
          <w:b w:val="0"/>
          <w:szCs w:val="24"/>
        </w:rPr>
        <w:t xml:space="preserve">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>E-mail …….............……………….……....,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Nawiązując do ogłoszonego zamówienia w trybie „</w:t>
      </w:r>
      <w:r w:rsidR="003B2DB2" w:rsidRPr="003B2DB2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3B2DB2" w:rsidRPr="003B2DB2">
        <w:rPr>
          <w:rFonts w:ascii="Tahoma" w:hAnsi="Tahoma" w:cs="Tahoma"/>
          <w:b/>
          <w:sz w:val="18"/>
          <w:szCs w:val="18"/>
        </w:rPr>
        <w:t>Dostawa mieszadła mechanicznego wraz ze statywem i prętem mieszającym - (2 zestawy) dla Instytutu Inżynierii Środowiska Politechniki Częstochowskiej</w:t>
      </w:r>
      <w:r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Pr="00C916FC">
        <w:rPr>
          <w:rFonts w:ascii="Tahoma" w:hAnsi="Tahoma" w:cs="Tahoma"/>
          <w:sz w:val="18"/>
          <w:szCs w:val="18"/>
        </w:rPr>
        <w:t>spr</w:t>
      </w:r>
      <w:proofErr w:type="spellEnd"/>
      <w:r w:rsidRPr="00C916FC">
        <w:rPr>
          <w:rFonts w:ascii="Tahoma" w:hAnsi="Tahoma" w:cs="Tahoma"/>
          <w:sz w:val="18"/>
          <w:szCs w:val="18"/>
        </w:rPr>
        <w:t xml:space="preserve">. nr rej.  </w:t>
      </w:r>
      <w:r w:rsidR="003B2DB2" w:rsidRPr="003B2DB2">
        <w:rPr>
          <w:rFonts w:ascii="Tahoma" w:hAnsi="Tahoma" w:cs="Tahoma"/>
          <w:b/>
          <w:sz w:val="18"/>
          <w:szCs w:val="18"/>
        </w:rPr>
        <w:t>ZP/D-105/A/13</w:t>
      </w:r>
      <w:r>
        <w:rPr>
          <w:b/>
        </w:rPr>
        <w:t xml:space="preserve">, </w:t>
      </w:r>
      <w:r w:rsidRPr="00B92545">
        <w:t>składamy niniejszą ofertę, oferując:</w:t>
      </w:r>
    </w:p>
    <w:p w:rsidR="00B92545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 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>cena netto :</w:t>
            </w:r>
            <w:r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</w:pPr>
            <w:r w:rsidRPr="00261448">
              <w:rPr>
                <w:bCs/>
              </w:rPr>
              <w:t xml:space="preserve">Gwarancja: </w:t>
            </w:r>
            <w:r w:rsidRPr="00261448">
              <w:rPr>
                <w:b/>
              </w:rPr>
              <w:t>...............................................................................................................................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EC36D7" w:rsidRDefault="00EC36D7" w:rsidP="00B92545">
      <w:pPr>
        <w:spacing w:line="360" w:lineRule="auto"/>
        <w:jc w:val="both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lastRenderedPageBreak/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>zapoznaliśmy się ze specyfikacją istotnych warunków zamówienia udostępnioną przez 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F17" w:rsidRDefault="00D65F17">
      <w:r>
        <w:separator/>
      </w:r>
    </w:p>
  </w:endnote>
  <w:endnote w:type="continuationSeparator" w:id="0">
    <w:p w:rsidR="00D65F17" w:rsidRDefault="00D65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DB2" w:rsidRDefault="003B2D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36D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DB2" w:rsidRDefault="003B2D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F17" w:rsidRDefault="00D65F17">
      <w:r>
        <w:separator/>
      </w:r>
    </w:p>
  </w:footnote>
  <w:footnote w:type="continuationSeparator" w:id="0">
    <w:p w:rsidR="00D65F17" w:rsidRDefault="00D65F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DB2" w:rsidRDefault="003B2D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DB2" w:rsidRDefault="003B2D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DB2" w:rsidRDefault="003B2D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2DB2"/>
    <w:rsid w:val="00230267"/>
    <w:rsid w:val="00261448"/>
    <w:rsid w:val="003B2DB2"/>
    <w:rsid w:val="004B13B0"/>
    <w:rsid w:val="00B92545"/>
    <w:rsid w:val="00D65F17"/>
    <w:rsid w:val="00EC3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228</Words>
  <Characters>2673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2001-01-24T13:21:00Z</cp:lastPrinted>
  <dcterms:created xsi:type="dcterms:W3CDTF">2013-11-19T09:38:00Z</dcterms:created>
  <dcterms:modified xsi:type="dcterms:W3CDTF">2013-11-19T09:38:00Z</dcterms:modified>
</cp:coreProperties>
</file>