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B03FD1" w:rsidRPr="00B03FD1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03FD1" w:rsidRPr="00B03FD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B03FD1" w:rsidP="009A21D7">
      <w:pPr>
        <w:pStyle w:val="Tekstpodstawowywcity"/>
        <w:spacing w:line="360" w:lineRule="auto"/>
        <w:ind w:firstLine="0"/>
      </w:pPr>
      <w:r w:rsidRPr="00B03FD1">
        <w:rPr>
          <w:b/>
        </w:rPr>
        <w:t xml:space="preserve">Dostawa mieszadła mechanicznego wraz ze statywem i prętem mieszającym </w:t>
      </w:r>
      <w:r w:rsidR="003F3DFA">
        <w:rPr>
          <w:b/>
        </w:rPr>
        <w:br/>
      </w:r>
      <w:r w:rsidRPr="00B03FD1">
        <w:rPr>
          <w:b/>
        </w:rPr>
        <w:t>- (2 zestawy) dla Instytutu Inżynierii Środowiska Politechniki Częstochowskiej</w:t>
      </w:r>
      <w:r w:rsidR="003F3DFA">
        <w:t xml:space="preserve">, </w:t>
      </w:r>
      <w:r w:rsidR="003F3DFA" w:rsidRPr="003F3DFA">
        <w:t xml:space="preserve">spr. nr rej. </w:t>
      </w:r>
      <w:r w:rsidR="003F3DFA" w:rsidRPr="003F3DFA">
        <w:rPr>
          <w:b/>
        </w:rPr>
        <w:t>ZP/D-105/A/13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B03FD1" w:rsidRPr="00B03FD1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lastRenderedPageBreak/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lastRenderedPageBreak/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B03FD1" w:rsidRPr="00B03FD1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B03FD1" w:rsidRPr="00B03FD1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B03FD1" w:rsidRPr="00B03FD1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452A" w:rsidRDefault="007A452A">
      <w:r>
        <w:separator/>
      </w:r>
    </w:p>
  </w:endnote>
  <w:endnote w:type="continuationSeparator" w:id="0">
    <w:p w:rsidR="007A452A" w:rsidRDefault="007A45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3DF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3DF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FD1" w:rsidRDefault="00B03FD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452A" w:rsidRDefault="007A452A">
      <w:r>
        <w:separator/>
      </w:r>
    </w:p>
  </w:footnote>
  <w:footnote w:type="continuationSeparator" w:id="0">
    <w:p w:rsidR="007A452A" w:rsidRDefault="007A45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FD1" w:rsidRDefault="00B03FD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FD1" w:rsidRDefault="00B03FD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FD1" w:rsidRDefault="00B03FD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FD1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3DFA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7A452A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03FD1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992</Words>
  <Characters>6511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2013-11-19T09:33:00Z</cp:lastPrinted>
  <dcterms:created xsi:type="dcterms:W3CDTF">2013-11-19T09:33:00Z</dcterms:created>
  <dcterms:modified xsi:type="dcterms:W3CDTF">2013-11-19T09:33:00Z</dcterms:modified>
</cp:coreProperties>
</file>